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Ind w:w="-142" w:type="dxa"/>
        <w:tblLook w:val="01E0" w:firstRow="1" w:lastRow="1" w:firstColumn="1" w:lastColumn="1" w:noHBand="0" w:noVBand="0"/>
      </w:tblPr>
      <w:tblGrid>
        <w:gridCol w:w="6663"/>
        <w:gridCol w:w="2835"/>
      </w:tblGrid>
      <w:tr w:rsidR="00985107" w:rsidRPr="004273ED" w14:paraId="63A9159E" w14:textId="77777777" w:rsidTr="00D063A3">
        <w:trPr>
          <w:trHeight w:val="136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335AA0C9" w14:textId="77777777" w:rsidR="00A4633A" w:rsidRPr="00CC316A" w:rsidRDefault="00A4633A" w:rsidP="00A4633A">
            <w:pPr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C316A">
              <w:rPr>
                <w:rFonts w:ascii="Trebuchet MS" w:hAnsi="Trebuchet MS" w:cs="Tahoma"/>
                <w:b/>
                <w:sz w:val="20"/>
                <w:szCs w:val="20"/>
              </w:rPr>
              <w:t>WSZYSCY WYKONAWCY</w:t>
            </w:r>
          </w:p>
          <w:p w14:paraId="36D706E0" w14:textId="77777777" w:rsidR="00A4633A" w:rsidRPr="00CC316A" w:rsidRDefault="00A4633A" w:rsidP="00A4633A">
            <w:pPr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C316A">
              <w:rPr>
                <w:rFonts w:ascii="Trebuchet MS" w:hAnsi="Trebuchet MS" w:cs="Tahoma"/>
                <w:b/>
                <w:sz w:val="20"/>
                <w:szCs w:val="20"/>
              </w:rPr>
              <w:t xml:space="preserve">ZAINTERESOWANI UDZIAŁEM </w:t>
            </w:r>
            <w:r w:rsidR="00A4499B" w:rsidRPr="00CC316A">
              <w:rPr>
                <w:rFonts w:ascii="Trebuchet MS" w:hAnsi="Trebuchet MS" w:cs="Tahoma"/>
                <w:b/>
                <w:sz w:val="20"/>
                <w:szCs w:val="20"/>
              </w:rPr>
              <w:br/>
            </w:r>
            <w:r w:rsidRPr="00CC316A">
              <w:rPr>
                <w:rFonts w:ascii="Trebuchet MS" w:hAnsi="Trebuchet MS" w:cs="Tahoma"/>
                <w:b/>
                <w:sz w:val="20"/>
                <w:szCs w:val="20"/>
              </w:rPr>
              <w:t>W POSTĘPOWANIU</w:t>
            </w:r>
          </w:p>
          <w:p w14:paraId="722FA0A1" w14:textId="77777777" w:rsidR="00AC4C32" w:rsidRPr="00A4499B" w:rsidRDefault="00A4633A" w:rsidP="00A4633A">
            <w:pPr>
              <w:rPr>
                <w:rFonts w:cs="Tahoma"/>
                <w:szCs w:val="20"/>
              </w:rPr>
            </w:pPr>
            <w:r w:rsidRPr="00CC316A">
              <w:rPr>
                <w:rFonts w:ascii="Trebuchet MS" w:hAnsi="Trebuchet MS" w:cs="Tahoma"/>
                <w:b/>
                <w:sz w:val="20"/>
                <w:szCs w:val="20"/>
              </w:rPr>
              <w:t>O UDZIELENIE ZAMÓWIENIA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83237DA" w14:textId="13D32880" w:rsidR="00AD6B97" w:rsidRPr="00A4499B" w:rsidRDefault="00AD6B97" w:rsidP="00FF2820">
            <w:pPr>
              <w:ind w:left="34" w:right="-270"/>
              <w:rPr>
                <w:rFonts w:ascii="Trebuchet MS" w:hAnsi="Trebuchet MS" w:cs="Trebuchet MS"/>
                <w:sz w:val="20"/>
                <w:szCs w:val="20"/>
              </w:rPr>
            </w:pPr>
            <w:r w:rsidRPr="00A4499B">
              <w:rPr>
                <w:rFonts w:ascii="Trebuchet MS" w:hAnsi="Trebuchet MS" w:cs="Trebuchet MS"/>
                <w:sz w:val="20"/>
                <w:szCs w:val="20"/>
              </w:rPr>
              <w:t xml:space="preserve">Katowice, </w:t>
            </w:r>
            <w:r w:rsidR="00B3610F" w:rsidRPr="00A4499B">
              <w:rPr>
                <w:rFonts w:ascii="Trebuchet MS" w:hAnsi="Trebuchet MS" w:cs="Trebuchet MS"/>
                <w:sz w:val="20"/>
                <w:szCs w:val="20"/>
              </w:rPr>
              <w:t xml:space="preserve">dnia </w:t>
            </w:r>
            <w:r w:rsidR="008E3803">
              <w:rPr>
                <w:rFonts w:ascii="Trebuchet MS" w:hAnsi="Trebuchet MS" w:cs="Trebuchet MS"/>
                <w:sz w:val="20"/>
                <w:szCs w:val="20"/>
              </w:rPr>
              <w:t>16</w:t>
            </w:r>
            <w:r w:rsidR="009A4A7A">
              <w:rPr>
                <w:rFonts w:ascii="Trebuchet MS" w:hAnsi="Trebuchet MS" w:cs="Trebuchet MS"/>
                <w:sz w:val="20"/>
                <w:szCs w:val="20"/>
              </w:rPr>
              <w:t>.</w:t>
            </w:r>
            <w:r w:rsidR="008E3803">
              <w:rPr>
                <w:rFonts w:ascii="Trebuchet MS" w:hAnsi="Trebuchet MS" w:cs="Trebuchet MS"/>
                <w:sz w:val="20"/>
                <w:szCs w:val="20"/>
              </w:rPr>
              <w:t>03</w:t>
            </w:r>
            <w:r w:rsidR="009E1B9D" w:rsidRPr="00A4499B">
              <w:rPr>
                <w:rFonts w:ascii="Trebuchet MS" w:hAnsi="Trebuchet MS" w:cs="Trebuchet MS"/>
                <w:sz w:val="20"/>
                <w:szCs w:val="20"/>
              </w:rPr>
              <w:t>.</w:t>
            </w:r>
            <w:r w:rsidR="00FF2820" w:rsidRPr="00A4499B">
              <w:rPr>
                <w:rFonts w:ascii="Trebuchet MS" w:hAnsi="Trebuchet MS" w:cs="Trebuchet MS"/>
                <w:sz w:val="20"/>
                <w:szCs w:val="20"/>
              </w:rPr>
              <w:t>20</w:t>
            </w:r>
            <w:r w:rsidR="008E3803">
              <w:rPr>
                <w:rFonts w:ascii="Trebuchet MS" w:hAnsi="Trebuchet MS" w:cs="Trebuchet MS"/>
                <w:sz w:val="20"/>
                <w:szCs w:val="20"/>
              </w:rPr>
              <w:t>20</w:t>
            </w:r>
            <w:r w:rsidR="00FF2820" w:rsidRPr="00A4499B">
              <w:rPr>
                <w:rFonts w:ascii="Trebuchet MS" w:hAnsi="Trebuchet MS" w:cs="Trebuchet MS"/>
                <w:sz w:val="20"/>
                <w:szCs w:val="20"/>
              </w:rPr>
              <w:t xml:space="preserve"> r.</w:t>
            </w:r>
          </w:p>
          <w:p w14:paraId="2995674F" w14:textId="6E96E176" w:rsidR="00985107" w:rsidRPr="00A4499B" w:rsidRDefault="008E3803" w:rsidP="009E1806">
            <w:pPr>
              <w:ind w:left="34" w:right="-270"/>
              <w:rPr>
                <w:rFonts w:cs="Tahoma"/>
                <w:szCs w:val="20"/>
              </w:rPr>
            </w:pPr>
            <w:r w:rsidRPr="008E3803">
              <w:rPr>
                <w:rFonts w:ascii="Trebuchet MS" w:hAnsi="Trebuchet MS" w:cs="Arial"/>
                <w:sz w:val="20"/>
                <w:szCs w:val="20"/>
              </w:rPr>
              <w:t>MŚ-ZP-WW-333-2/20</w:t>
            </w:r>
          </w:p>
        </w:tc>
      </w:tr>
    </w:tbl>
    <w:p w14:paraId="68AF3905" w14:textId="77777777" w:rsidR="00233A94" w:rsidRDefault="00233A94" w:rsidP="004B00A0">
      <w:pPr>
        <w:rPr>
          <w:rFonts w:cs="Tahoma"/>
          <w:b/>
          <w:sz w:val="28"/>
          <w:szCs w:val="28"/>
        </w:rPr>
        <w:sectPr w:rsidR="00233A94" w:rsidSect="00AD74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2722" w:right="851" w:bottom="2835" w:left="1418" w:header="709" w:footer="709" w:gutter="0"/>
          <w:cols w:space="708"/>
          <w:titlePg/>
          <w:docGrid w:linePitch="360"/>
        </w:sectPr>
      </w:pPr>
    </w:p>
    <w:p w14:paraId="252B60DD" w14:textId="30600E9C" w:rsidR="00A22DB1" w:rsidRPr="0079570A" w:rsidRDefault="00A22DB1" w:rsidP="00CC316A">
      <w:pPr>
        <w:pBdr>
          <w:top w:val="single" w:sz="4" w:space="1" w:color="000000"/>
          <w:bottom w:val="single" w:sz="4" w:space="0" w:color="000000"/>
        </w:pBdr>
        <w:spacing w:line="276" w:lineRule="auto"/>
        <w:jc w:val="both"/>
        <w:rPr>
          <w:rFonts w:ascii="Trebuchet MS" w:hAnsi="Trebuchet MS" w:cs="Trebuchet MS"/>
          <w:sz w:val="20"/>
          <w:szCs w:val="20"/>
        </w:rPr>
      </w:pPr>
      <w:r w:rsidRPr="0079570A">
        <w:rPr>
          <w:rFonts w:ascii="Trebuchet MS" w:hAnsi="Trebuchet MS" w:cs="Trebuchet MS"/>
          <w:sz w:val="20"/>
          <w:szCs w:val="20"/>
        </w:rPr>
        <w:t>Dotyczy: postępowania prowadzonego w trybie przetargu nieogranic</w:t>
      </w:r>
      <w:r w:rsidR="00666360">
        <w:rPr>
          <w:rFonts w:ascii="Trebuchet MS" w:hAnsi="Trebuchet MS" w:cs="Trebuchet MS"/>
          <w:sz w:val="20"/>
          <w:szCs w:val="20"/>
        </w:rPr>
        <w:t>zonego</w:t>
      </w:r>
      <w:r w:rsidR="00B3610F">
        <w:rPr>
          <w:rFonts w:ascii="Trebuchet MS" w:hAnsi="Trebuchet MS" w:cs="Trebuchet MS"/>
          <w:sz w:val="20"/>
          <w:szCs w:val="20"/>
        </w:rPr>
        <w:t xml:space="preserve"> pn.:</w:t>
      </w:r>
      <w:r w:rsidR="003C457F">
        <w:rPr>
          <w:rFonts w:ascii="Trebuchet MS" w:hAnsi="Trebuchet MS" w:cs="Trebuchet MS"/>
          <w:sz w:val="20"/>
          <w:szCs w:val="20"/>
        </w:rPr>
        <w:t> </w:t>
      </w:r>
      <w:r w:rsidR="00CC316A" w:rsidRPr="00CC316A">
        <w:rPr>
          <w:rFonts w:ascii="Trebuchet MS" w:hAnsi="Trebuchet MS"/>
          <w:b/>
          <w:sz w:val="20"/>
          <w:szCs w:val="20"/>
        </w:rPr>
        <w:t>„</w:t>
      </w:r>
      <w:r w:rsidR="008E3803" w:rsidRPr="008E3803">
        <w:rPr>
          <w:rFonts w:ascii="Trebuchet MS" w:hAnsi="Trebuchet MS"/>
          <w:bCs/>
          <w:i/>
          <w:iCs/>
          <w:sz w:val="20"/>
          <w:szCs w:val="20"/>
        </w:rPr>
        <w:t>Kompleksowe ubezpieczenie Muzeum Śląskiego w Katowicach</w:t>
      </w:r>
      <w:r w:rsidRPr="0079570A">
        <w:rPr>
          <w:rFonts w:ascii="Trebuchet MS" w:hAnsi="Trebuchet MS" w:cs="Arial"/>
          <w:b/>
          <w:sz w:val="20"/>
          <w:szCs w:val="20"/>
        </w:rPr>
        <w:t>”</w:t>
      </w:r>
      <w:r w:rsidR="00A4499B">
        <w:rPr>
          <w:rFonts w:ascii="Trebuchet MS" w:hAnsi="Trebuchet MS" w:cs="Arial"/>
          <w:b/>
          <w:sz w:val="20"/>
          <w:szCs w:val="20"/>
        </w:rPr>
        <w:t xml:space="preserve">, </w:t>
      </w:r>
      <w:r w:rsidR="00A4499B" w:rsidRPr="00A4499B">
        <w:rPr>
          <w:rFonts w:ascii="Trebuchet MS" w:hAnsi="Trebuchet MS" w:cs="Arial"/>
          <w:sz w:val="20"/>
          <w:szCs w:val="20"/>
        </w:rPr>
        <w:t xml:space="preserve">numer referencyjny: </w:t>
      </w:r>
      <w:r w:rsidR="008E3803" w:rsidRPr="008E3803">
        <w:rPr>
          <w:rFonts w:ascii="Trebuchet MS" w:hAnsi="Trebuchet MS" w:cs="Arial"/>
          <w:sz w:val="20"/>
          <w:szCs w:val="20"/>
        </w:rPr>
        <w:t>MŚ-ZP-WW-333-2/20</w:t>
      </w:r>
    </w:p>
    <w:p w14:paraId="0C2FD548" w14:textId="76CF7347" w:rsidR="00A22DB1" w:rsidRDefault="00A22DB1" w:rsidP="00AD6B97">
      <w:pPr>
        <w:jc w:val="center"/>
        <w:rPr>
          <w:rFonts w:ascii="Trebuchet MS" w:hAnsi="Trebuchet MS" w:cs="TTFFAB0B90t00"/>
          <w:b/>
          <w:sz w:val="20"/>
          <w:szCs w:val="20"/>
        </w:rPr>
      </w:pPr>
    </w:p>
    <w:p w14:paraId="0F865366" w14:textId="3DAF09DB" w:rsidR="00936355" w:rsidRDefault="00936355" w:rsidP="00AD6B97">
      <w:pPr>
        <w:jc w:val="center"/>
        <w:rPr>
          <w:rFonts w:ascii="Trebuchet MS" w:hAnsi="Trebuchet MS" w:cs="TTFFAB0B90t00"/>
          <w:b/>
          <w:sz w:val="20"/>
          <w:szCs w:val="20"/>
        </w:rPr>
      </w:pPr>
    </w:p>
    <w:p w14:paraId="7F19F6C3" w14:textId="221C9FBC" w:rsidR="00936355" w:rsidRDefault="00936355" w:rsidP="00AD6B97">
      <w:pPr>
        <w:jc w:val="center"/>
        <w:rPr>
          <w:rFonts w:ascii="Trebuchet MS" w:hAnsi="Trebuchet MS" w:cs="TTFFAB0B90t00"/>
          <w:b/>
          <w:sz w:val="20"/>
          <w:szCs w:val="20"/>
        </w:rPr>
      </w:pPr>
    </w:p>
    <w:p w14:paraId="6D7EF2AF" w14:textId="6FE85BA7" w:rsidR="00936355" w:rsidRPr="00936355" w:rsidRDefault="00936355" w:rsidP="00936355">
      <w:pPr>
        <w:suppressAutoHyphens w:val="0"/>
        <w:spacing w:after="16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Muzeum Śląskie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w Katowicach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informuje, że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budynek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Muzeum przy ul.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Tadeusza Dobrowolskiego 1 w</w:t>
      </w:r>
      <w:r>
        <w:rPr>
          <w:rFonts w:ascii="Trebuchet MS" w:eastAsia="Calibri" w:hAnsi="Trebuchet MS"/>
          <w:sz w:val="20"/>
          <w:szCs w:val="20"/>
          <w:lang w:eastAsia="en-US"/>
        </w:rPr>
        <w:t> 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Katowicach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jest w pełni sprawny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i posiada wszelkie dopuszczenia do użytkowania. Na potwierdzenie załączamy protokół z ostatniego półrocznego przeglądu technicznego budynku z dnia 29.11.2019 r. zgodnie z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ustawą z dn. 7.7.1994 r. Prawo budowlane art. 62 ust.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1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pkt 1 i 3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(</w:t>
      </w:r>
      <w:proofErr w:type="spellStart"/>
      <w:r w:rsidRPr="00936355">
        <w:rPr>
          <w:rFonts w:ascii="Trebuchet MS" w:eastAsia="Calibri" w:hAnsi="Trebuchet MS"/>
          <w:sz w:val="20"/>
          <w:szCs w:val="20"/>
          <w:lang w:eastAsia="en-US"/>
        </w:rPr>
        <w:t>t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j</w:t>
      </w:r>
      <w:proofErr w:type="spellEnd"/>
      <w:r w:rsidRPr="00936355">
        <w:rPr>
          <w:rFonts w:ascii="Trebuchet MS" w:eastAsia="Calibri" w:hAnsi="Trebuchet MS"/>
          <w:sz w:val="20"/>
          <w:szCs w:val="20"/>
          <w:lang w:eastAsia="en-US"/>
        </w:rPr>
        <w:t>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: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Dz. U.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z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2019 r. poz. 1186 ze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zm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.)</w:t>
      </w:r>
      <w:r>
        <w:rPr>
          <w:rFonts w:ascii="Trebuchet MS" w:eastAsia="Calibri" w:hAnsi="Trebuchet MS"/>
          <w:sz w:val="20"/>
          <w:szCs w:val="20"/>
          <w:lang w:eastAsia="en-US"/>
        </w:rPr>
        <w:t>.</w:t>
      </w:r>
    </w:p>
    <w:p w14:paraId="3A3106B4" w14:textId="77777777" w:rsidR="00936355" w:rsidRPr="00936355" w:rsidRDefault="00936355" w:rsidP="00936355">
      <w:pPr>
        <w:suppressAutoHyphens w:val="0"/>
        <w:spacing w:after="16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936355">
        <w:rPr>
          <w:rFonts w:ascii="Trebuchet MS" w:eastAsia="Calibri" w:hAnsi="Trebuchet MS"/>
          <w:sz w:val="20"/>
          <w:szCs w:val="20"/>
          <w:lang w:eastAsia="en-US"/>
        </w:rPr>
        <w:t>Obecnie w budynku, czasowemu wyłączeniu z ruchu osób, została poddana część przestrzeni wystaw czasowych na poziomie P-4. Powodem jest miejscowe zalanie, które zostanie usunięte zgodnie z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zaleceniami PINB. </w:t>
      </w:r>
    </w:p>
    <w:p w14:paraId="05DB0D39" w14:textId="77777777" w:rsidR="00936355" w:rsidRPr="00936355" w:rsidRDefault="00936355" w:rsidP="00936355">
      <w:pPr>
        <w:suppressAutoHyphens w:val="0"/>
        <w:spacing w:after="16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936355">
        <w:rPr>
          <w:rFonts w:ascii="Trebuchet MS" w:eastAsia="Calibri" w:hAnsi="Trebuchet MS"/>
          <w:sz w:val="20"/>
          <w:szCs w:val="20"/>
          <w:lang w:eastAsia="en-US"/>
        </w:rPr>
        <w:t>Wszelkie informacje pojawiające się w prasie są tylko i wyłącznie opinią dziennikarzy  - autorów danego artykułu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Muzeum Śląskie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w Katowicach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prowadzi spór sądowy z generalnym wykonawcą, jednakże nie ma to przełożenia na przedmiot z</w:t>
      </w:r>
      <w:bookmarkStart w:id="0" w:name="_GoBack"/>
      <w:bookmarkEnd w:id="0"/>
      <w:r w:rsidRPr="00936355">
        <w:rPr>
          <w:rFonts w:ascii="Trebuchet MS" w:eastAsia="Calibri" w:hAnsi="Trebuchet MS"/>
          <w:sz w:val="20"/>
          <w:szCs w:val="20"/>
          <w:lang w:eastAsia="en-US"/>
        </w:rPr>
        <w:t>amówienia tj.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kompleksowe ubezpieczenie Muzeum Śląskiego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 xml:space="preserve"> w Katowicach</w:t>
      </w:r>
      <w:r w:rsidRPr="00936355">
        <w:rPr>
          <w:rFonts w:ascii="Trebuchet MS" w:eastAsia="Calibri" w:hAnsi="Trebuchet MS"/>
          <w:sz w:val="20"/>
          <w:szCs w:val="20"/>
          <w:lang w:eastAsia="en-US"/>
        </w:rPr>
        <w:t>.</w:t>
      </w:r>
    </w:p>
    <w:p w14:paraId="3F28C3BE" w14:textId="77777777" w:rsidR="00936355" w:rsidRDefault="00936355" w:rsidP="00936355">
      <w:pPr>
        <w:jc w:val="both"/>
        <w:rPr>
          <w:rFonts w:ascii="Trebuchet MS" w:hAnsi="Trebuchet MS" w:cs="TTFFAB0B90t00"/>
          <w:b/>
          <w:sz w:val="20"/>
          <w:szCs w:val="20"/>
        </w:rPr>
      </w:pPr>
    </w:p>
    <w:sectPr w:rsidR="00936355" w:rsidSect="00AD7428">
      <w:headerReference w:type="default" r:id="rId13"/>
      <w:type w:val="continuous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2F129" w14:textId="77777777" w:rsidR="00FF349E" w:rsidRDefault="00FF349E">
      <w:r>
        <w:separator/>
      </w:r>
    </w:p>
  </w:endnote>
  <w:endnote w:type="continuationSeparator" w:id="0">
    <w:p w14:paraId="289E3DBF" w14:textId="77777777" w:rsidR="00FF349E" w:rsidRDefault="00FF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FFAB0B90t00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2FEE2" w14:textId="77777777" w:rsidR="00C2345C" w:rsidRDefault="00C2345C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91120" w14:textId="77777777" w:rsidR="00C2345C" w:rsidRDefault="00C2345C" w:rsidP="00D74989">
    <w:pPr>
      <w:pStyle w:val="Stopka"/>
      <w:ind w:right="360"/>
    </w:pPr>
  </w:p>
  <w:p w14:paraId="52E2B730" w14:textId="77777777" w:rsidR="00B061BF" w:rsidRDefault="00B061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8171B" w14:textId="77777777" w:rsidR="00C2345C" w:rsidRPr="000203FD" w:rsidRDefault="00C2345C" w:rsidP="00F30795">
    <w:pPr>
      <w:pStyle w:val="Stopka"/>
      <w:framePr w:wrap="around" w:vAnchor="text" w:hAnchor="margin" w:xAlign="right" w:y="1"/>
      <w:rPr>
        <w:rStyle w:val="Numerstrony"/>
        <w:szCs w:val="20"/>
      </w:rPr>
    </w:pPr>
    <w:r w:rsidRPr="000203FD">
      <w:rPr>
        <w:rStyle w:val="Numerstrony"/>
        <w:szCs w:val="20"/>
      </w:rPr>
      <w:fldChar w:fldCharType="begin"/>
    </w:r>
    <w:r w:rsidRPr="000203FD">
      <w:rPr>
        <w:rStyle w:val="Numerstrony"/>
        <w:szCs w:val="20"/>
      </w:rPr>
      <w:instrText xml:space="preserve">PAGE  </w:instrText>
    </w:r>
    <w:r w:rsidRPr="000203FD">
      <w:rPr>
        <w:rStyle w:val="Numerstrony"/>
        <w:szCs w:val="20"/>
      </w:rPr>
      <w:fldChar w:fldCharType="separate"/>
    </w:r>
    <w:r w:rsidR="009646E9">
      <w:rPr>
        <w:rStyle w:val="Numerstrony"/>
        <w:noProof/>
        <w:szCs w:val="20"/>
      </w:rPr>
      <w:t>2</w:t>
    </w:r>
    <w:r w:rsidRPr="000203FD">
      <w:rPr>
        <w:rStyle w:val="Numerstrony"/>
        <w:szCs w:val="20"/>
      </w:rPr>
      <w:fldChar w:fldCharType="end"/>
    </w:r>
  </w:p>
  <w:p w14:paraId="049B461F" w14:textId="77777777" w:rsidR="00C2345C" w:rsidRDefault="00C2345C" w:rsidP="00D74989">
    <w:pPr>
      <w:pStyle w:val="Stopka"/>
      <w:ind w:right="360"/>
    </w:pPr>
  </w:p>
  <w:p w14:paraId="53DDC889" w14:textId="77777777" w:rsidR="00B061BF" w:rsidRDefault="00B061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11778" w14:textId="77777777" w:rsidR="00FF349E" w:rsidRDefault="00FF349E">
      <w:r>
        <w:separator/>
      </w:r>
    </w:p>
  </w:footnote>
  <w:footnote w:type="continuationSeparator" w:id="0">
    <w:p w14:paraId="0E6C0853" w14:textId="77777777" w:rsidR="00FF349E" w:rsidRDefault="00FF3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5699D" w14:textId="77777777" w:rsidR="00C2345C" w:rsidRDefault="00AD6B9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1" layoutInCell="0" allowOverlap="1" wp14:anchorId="5F0EDB6F" wp14:editId="5805076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4" name="Obraz 4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1" locked="1" layoutInCell="0" allowOverlap="1" wp14:anchorId="53FA6265" wp14:editId="479DA45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5" name="Obraz 5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349E">
      <w:rPr>
        <w:noProof/>
      </w:rPr>
      <w:pict w14:anchorId="05B599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5" type="#_x0000_t75" style="position:absolute;left:0;text-align:left;margin-left:0;margin-top:0;width:595.2pt;height:841.7pt;z-index:-251661312;mso-position-horizontal:center;mso-position-horizontal-relative:margin;mso-position-vertical:center;mso-position-vertical-relative:margin" o:allowincell="f">
          <v:imagedata r:id="rId3" o:title="papierMS_2015_01"/>
          <w10:wrap anchorx="margin" anchory="margin"/>
          <w10:anchorlock/>
        </v:shape>
      </w:pict>
    </w:r>
  </w:p>
  <w:p w14:paraId="7EE1759C" w14:textId="77777777" w:rsidR="00B061BF" w:rsidRDefault="00B061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D478D" w14:textId="77777777" w:rsidR="00CA639E" w:rsidRDefault="00FF349E">
    <w:pPr>
      <w:pStyle w:val="Nagwek"/>
    </w:pPr>
    <w:r>
      <w:rPr>
        <w:noProof/>
      </w:rPr>
      <w:pict w14:anchorId="22C64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595.2pt;height:841.7pt;z-index:-251656192;mso-position-horizontal:center;mso-position-horizontal-relative:margin;mso-position-vertical:center;mso-position-vertical-relative:margin" o:allowincell="f">
          <v:imagedata r:id="rId1" o:title="01ogolny"/>
          <w10:wrap anchorx="margin" anchory="margin"/>
          <w10:anchorlock/>
        </v:shape>
      </w:pict>
    </w:r>
  </w:p>
  <w:p w14:paraId="0D1EBCD9" w14:textId="77777777" w:rsidR="00B061BF" w:rsidRDefault="00B061B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C0DA5" w14:textId="5121638E" w:rsidR="00C2345C" w:rsidRDefault="008E3803" w:rsidP="004C3721">
    <w:pPr>
      <w:pStyle w:val="Nagwek"/>
      <w:tabs>
        <w:tab w:val="clear" w:pos="9072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2E25C518" wp14:editId="1C9DCDB8">
          <wp:simplePos x="0" y="0"/>
          <wp:positionH relativeFrom="page">
            <wp:align>left</wp:align>
          </wp:positionH>
          <wp:positionV relativeFrom="paragraph">
            <wp:posOffset>-427355</wp:posOffset>
          </wp:positionV>
          <wp:extent cx="7541646" cy="10668000"/>
          <wp:effectExtent l="0" t="0" r="2540" b="0"/>
          <wp:wrapNone/>
          <wp:docPr id="2" name="Obraz 2" descr="papier_MS_2020_basic_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apier_MS_2020_basic_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646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0AAB9" w14:textId="77777777" w:rsidR="00EF172D" w:rsidRDefault="00EF17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00C1C"/>
    <w:multiLevelType w:val="hybridMultilevel"/>
    <w:tmpl w:val="F6EAF38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733A3C"/>
    <w:multiLevelType w:val="hybridMultilevel"/>
    <w:tmpl w:val="8B189428"/>
    <w:lvl w:ilvl="0" w:tplc="385EFEB4">
      <w:start w:val="1"/>
      <w:numFmt w:val="decimal"/>
      <w:lvlText w:val="%1."/>
      <w:lvlJc w:val="righ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63B1828"/>
    <w:multiLevelType w:val="hybridMultilevel"/>
    <w:tmpl w:val="B60217CE"/>
    <w:lvl w:ilvl="0" w:tplc="8538512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A86836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FF023D2">
      <w:start w:val="1"/>
      <w:numFmt w:val="lowerLetter"/>
      <w:lvlText w:val="%3)"/>
      <w:lvlJc w:val="left"/>
      <w:pPr>
        <w:ind w:left="2160" w:hanging="360"/>
      </w:pPr>
      <w:rPr>
        <w:rFonts w:ascii="Trebuchet MS" w:hAnsi="Trebuchet MS" w:cs="Times New Roman" w:hint="default"/>
        <w:b w:val="0"/>
        <w:color w:val="auto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1AE1"/>
    <w:multiLevelType w:val="multilevel"/>
    <w:tmpl w:val="10B2BFDC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ind w:left="5288" w:hanging="468"/>
      </w:pPr>
      <w:rPr>
        <w:rFonts w:ascii="Trebuchet MS" w:hAnsi="Trebuchet MS" w:hint="default"/>
        <w:b w:val="0"/>
        <w:bCs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4" w15:restartNumberingAfterBreak="0">
    <w:nsid w:val="21AB59E0"/>
    <w:multiLevelType w:val="hybridMultilevel"/>
    <w:tmpl w:val="7F08B6B6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1">
      <w:start w:val="1"/>
      <w:numFmt w:val="decimal"/>
      <w:lvlText w:val="%2)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AD207B8"/>
    <w:multiLevelType w:val="hybridMultilevel"/>
    <w:tmpl w:val="354ABBA6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F4D687A"/>
    <w:multiLevelType w:val="hybridMultilevel"/>
    <w:tmpl w:val="5CC2F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07192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AC415D"/>
    <w:multiLevelType w:val="hybridMultilevel"/>
    <w:tmpl w:val="A6C210A4"/>
    <w:lvl w:ilvl="0" w:tplc="04150019">
      <w:start w:val="1"/>
      <w:numFmt w:val="lowerLetter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F850076"/>
    <w:multiLevelType w:val="hybridMultilevel"/>
    <w:tmpl w:val="BDC48CE8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7">
      <w:start w:val="1"/>
      <w:numFmt w:val="lowerLetter"/>
      <w:lvlText w:val="%3)"/>
      <w:lvlJc w:val="lef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03F5FA3"/>
    <w:multiLevelType w:val="hybridMultilevel"/>
    <w:tmpl w:val="56766E2C"/>
    <w:lvl w:ilvl="0" w:tplc="800CCB4A">
      <w:start w:val="3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5131A"/>
    <w:multiLevelType w:val="hybridMultilevel"/>
    <w:tmpl w:val="6A06F5C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112008"/>
    <w:multiLevelType w:val="multilevel"/>
    <w:tmpl w:val="779636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34C0049"/>
    <w:multiLevelType w:val="hybridMultilevel"/>
    <w:tmpl w:val="5CD6D8FA"/>
    <w:lvl w:ilvl="0" w:tplc="85EC3F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B455E"/>
    <w:multiLevelType w:val="multilevel"/>
    <w:tmpl w:val="87BA5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5214110"/>
    <w:multiLevelType w:val="hybridMultilevel"/>
    <w:tmpl w:val="A328A618"/>
    <w:lvl w:ilvl="0" w:tplc="385EFEB4">
      <w:start w:val="1"/>
      <w:numFmt w:val="decimal"/>
      <w:lvlText w:val="%1."/>
      <w:lvlJc w:val="righ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51E57BE5"/>
    <w:multiLevelType w:val="hybridMultilevel"/>
    <w:tmpl w:val="F0B29614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7">
      <w:start w:val="1"/>
      <w:numFmt w:val="lowerLetter"/>
      <w:lvlText w:val="%3)"/>
      <w:lvlJc w:val="lef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57EF2AC6"/>
    <w:multiLevelType w:val="multilevel"/>
    <w:tmpl w:val="B0A4388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BB573CB"/>
    <w:multiLevelType w:val="hybridMultilevel"/>
    <w:tmpl w:val="2304BD9E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2215A5F"/>
    <w:multiLevelType w:val="hybridMultilevel"/>
    <w:tmpl w:val="D0086B0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67EB7AA7"/>
    <w:multiLevelType w:val="hybridMultilevel"/>
    <w:tmpl w:val="63C27FF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9F93B97"/>
    <w:multiLevelType w:val="multilevel"/>
    <w:tmpl w:val="503698D0"/>
    <w:lvl w:ilvl="0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66B3F89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7C5232"/>
    <w:multiLevelType w:val="hybridMultilevel"/>
    <w:tmpl w:val="4ADC6216"/>
    <w:lvl w:ilvl="0" w:tplc="42EE14D2">
      <w:start w:val="1"/>
      <w:numFmt w:val="decimal"/>
      <w:lvlText w:val="%1."/>
      <w:lvlJc w:val="left"/>
      <w:pPr>
        <w:ind w:left="1080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7"/>
  </w:num>
  <w:num w:numId="5">
    <w:abstractNumId w:val="20"/>
  </w:num>
  <w:num w:numId="6">
    <w:abstractNumId w:val="2"/>
  </w:num>
  <w:num w:numId="7">
    <w:abstractNumId w:val="22"/>
  </w:num>
  <w:num w:numId="8">
    <w:abstractNumId w:val="3"/>
  </w:num>
  <w:num w:numId="9">
    <w:abstractNumId w:val="12"/>
  </w:num>
  <w:num w:numId="10">
    <w:abstractNumId w:val="17"/>
  </w:num>
  <w:num w:numId="11">
    <w:abstractNumId w:val="0"/>
  </w:num>
  <w:num w:numId="12">
    <w:abstractNumId w:val="14"/>
  </w:num>
  <w:num w:numId="13">
    <w:abstractNumId w:val="6"/>
  </w:num>
  <w:num w:numId="14">
    <w:abstractNumId w:val="8"/>
  </w:num>
  <w:num w:numId="15">
    <w:abstractNumId w:val="18"/>
  </w:num>
  <w:num w:numId="16">
    <w:abstractNumId w:val="19"/>
  </w:num>
  <w:num w:numId="17">
    <w:abstractNumId w:val="11"/>
  </w:num>
  <w:num w:numId="18">
    <w:abstractNumId w:val="16"/>
  </w:num>
  <w:num w:numId="19">
    <w:abstractNumId w:val="1"/>
  </w:num>
  <w:num w:numId="20">
    <w:abstractNumId w:val="5"/>
  </w:num>
  <w:num w:numId="21">
    <w:abstractNumId w:val="10"/>
  </w:num>
  <w:num w:numId="22">
    <w:abstractNumId w:val="9"/>
  </w:num>
  <w:num w:numId="23">
    <w:abstractNumId w:val="15"/>
  </w:num>
  <w:num w:numId="24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B97"/>
    <w:rsid w:val="00000208"/>
    <w:rsid w:val="00002691"/>
    <w:rsid w:val="000069F9"/>
    <w:rsid w:val="000170FC"/>
    <w:rsid w:val="00017B7F"/>
    <w:rsid w:val="000203FD"/>
    <w:rsid w:val="00023A5D"/>
    <w:rsid w:val="00025000"/>
    <w:rsid w:val="00025A74"/>
    <w:rsid w:val="00031C25"/>
    <w:rsid w:val="0003497C"/>
    <w:rsid w:val="00035695"/>
    <w:rsid w:val="00040726"/>
    <w:rsid w:val="00043DC6"/>
    <w:rsid w:val="00046141"/>
    <w:rsid w:val="000461FE"/>
    <w:rsid w:val="0004674B"/>
    <w:rsid w:val="0004703B"/>
    <w:rsid w:val="00054F38"/>
    <w:rsid w:val="000605A3"/>
    <w:rsid w:val="00062F84"/>
    <w:rsid w:val="0006681A"/>
    <w:rsid w:val="00071291"/>
    <w:rsid w:val="00072F33"/>
    <w:rsid w:val="00072F9C"/>
    <w:rsid w:val="00073833"/>
    <w:rsid w:val="000746A0"/>
    <w:rsid w:val="00076890"/>
    <w:rsid w:val="00084864"/>
    <w:rsid w:val="000851AC"/>
    <w:rsid w:val="00087236"/>
    <w:rsid w:val="0009138B"/>
    <w:rsid w:val="00091996"/>
    <w:rsid w:val="00094776"/>
    <w:rsid w:val="000A3982"/>
    <w:rsid w:val="000A7D40"/>
    <w:rsid w:val="000B00D5"/>
    <w:rsid w:val="000B0290"/>
    <w:rsid w:val="000B13E8"/>
    <w:rsid w:val="000B1CB8"/>
    <w:rsid w:val="000B3B4F"/>
    <w:rsid w:val="000B3FD9"/>
    <w:rsid w:val="000B608D"/>
    <w:rsid w:val="000B6BCE"/>
    <w:rsid w:val="000B6C31"/>
    <w:rsid w:val="000B6E5A"/>
    <w:rsid w:val="000B7289"/>
    <w:rsid w:val="000B750F"/>
    <w:rsid w:val="000C08D7"/>
    <w:rsid w:val="000C35A1"/>
    <w:rsid w:val="000C66C2"/>
    <w:rsid w:val="000D1A76"/>
    <w:rsid w:val="000D26AA"/>
    <w:rsid w:val="000D4F95"/>
    <w:rsid w:val="000D5899"/>
    <w:rsid w:val="000E4BDE"/>
    <w:rsid w:val="000E52EE"/>
    <w:rsid w:val="000E6126"/>
    <w:rsid w:val="000F2713"/>
    <w:rsid w:val="000F5B00"/>
    <w:rsid w:val="000F6499"/>
    <w:rsid w:val="000F7380"/>
    <w:rsid w:val="00100526"/>
    <w:rsid w:val="001005AA"/>
    <w:rsid w:val="00100E03"/>
    <w:rsid w:val="00101215"/>
    <w:rsid w:val="001038F0"/>
    <w:rsid w:val="001072CD"/>
    <w:rsid w:val="0011008D"/>
    <w:rsid w:val="00113541"/>
    <w:rsid w:val="0011593D"/>
    <w:rsid w:val="00116DEB"/>
    <w:rsid w:val="001207F3"/>
    <w:rsid w:val="001209A1"/>
    <w:rsid w:val="001225B2"/>
    <w:rsid w:val="00122BB2"/>
    <w:rsid w:val="001238F0"/>
    <w:rsid w:val="00124FF8"/>
    <w:rsid w:val="00131115"/>
    <w:rsid w:val="001334B3"/>
    <w:rsid w:val="00134C07"/>
    <w:rsid w:val="0013624A"/>
    <w:rsid w:val="00137C5C"/>
    <w:rsid w:val="0014238E"/>
    <w:rsid w:val="00144D94"/>
    <w:rsid w:val="0014794B"/>
    <w:rsid w:val="00160219"/>
    <w:rsid w:val="001716F4"/>
    <w:rsid w:val="0017222C"/>
    <w:rsid w:val="001754A7"/>
    <w:rsid w:val="001775E5"/>
    <w:rsid w:val="00181003"/>
    <w:rsid w:val="00185F82"/>
    <w:rsid w:val="001871E4"/>
    <w:rsid w:val="00187581"/>
    <w:rsid w:val="0019178D"/>
    <w:rsid w:val="00193123"/>
    <w:rsid w:val="00196058"/>
    <w:rsid w:val="001976E0"/>
    <w:rsid w:val="001A03BB"/>
    <w:rsid w:val="001A6446"/>
    <w:rsid w:val="001A6C4A"/>
    <w:rsid w:val="001B08E2"/>
    <w:rsid w:val="001B2248"/>
    <w:rsid w:val="001B3CD4"/>
    <w:rsid w:val="001B55DA"/>
    <w:rsid w:val="001B6A1D"/>
    <w:rsid w:val="001B7FFD"/>
    <w:rsid w:val="001C2611"/>
    <w:rsid w:val="001C6F1A"/>
    <w:rsid w:val="001C769C"/>
    <w:rsid w:val="001D1595"/>
    <w:rsid w:val="001D2047"/>
    <w:rsid w:val="001D3101"/>
    <w:rsid w:val="001E03FF"/>
    <w:rsid w:val="001E68B1"/>
    <w:rsid w:val="001F33DE"/>
    <w:rsid w:val="001F3E5A"/>
    <w:rsid w:val="001F6837"/>
    <w:rsid w:val="00204216"/>
    <w:rsid w:val="00205B60"/>
    <w:rsid w:val="002101D8"/>
    <w:rsid w:val="00216637"/>
    <w:rsid w:val="00222C22"/>
    <w:rsid w:val="00223C3A"/>
    <w:rsid w:val="00232C6B"/>
    <w:rsid w:val="00232E65"/>
    <w:rsid w:val="00233A94"/>
    <w:rsid w:val="00233C48"/>
    <w:rsid w:val="00236BC3"/>
    <w:rsid w:val="00242FF3"/>
    <w:rsid w:val="00243DB8"/>
    <w:rsid w:val="00247754"/>
    <w:rsid w:val="00251CDC"/>
    <w:rsid w:val="00252DF6"/>
    <w:rsid w:val="002569F2"/>
    <w:rsid w:val="00256D98"/>
    <w:rsid w:val="00257212"/>
    <w:rsid w:val="0025772A"/>
    <w:rsid w:val="00265A93"/>
    <w:rsid w:val="00265E7A"/>
    <w:rsid w:val="00266039"/>
    <w:rsid w:val="00266E3F"/>
    <w:rsid w:val="00267305"/>
    <w:rsid w:val="002674DC"/>
    <w:rsid w:val="00267D40"/>
    <w:rsid w:val="0027008A"/>
    <w:rsid w:val="00270577"/>
    <w:rsid w:val="0027069D"/>
    <w:rsid w:val="00271A24"/>
    <w:rsid w:val="00271A6D"/>
    <w:rsid w:val="002741AB"/>
    <w:rsid w:val="00275170"/>
    <w:rsid w:val="00275220"/>
    <w:rsid w:val="00277758"/>
    <w:rsid w:val="002805B6"/>
    <w:rsid w:val="00280DAA"/>
    <w:rsid w:val="00282FD4"/>
    <w:rsid w:val="00287918"/>
    <w:rsid w:val="00291EF3"/>
    <w:rsid w:val="00293BE4"/>
    <w:rsid w:val="002A096E"/>
    <w:rsid w:val="002A2453"/>
    <w:rsid w:val="002B1D2F"/>
    <w:rsid w:val="002B357E"/>
    <w:rsid w:val="002B5478"/>
    <w:rsid w:val="002C00A4"/>
    <w:rsid w:val="002C0414"/>
    <w:rsid w:val="002C18EE"/>
    <w:rsid w:val="002D130A"/>
    <w:rsid w:val="002D34A3"/>
    <w:rsid w:val="002D62DD"/>
    <w:rsid w:val="002E0634"/>
    <w:rsid w:val="002E1CE9"/>
    <w:rsid w:val="002E3669"/>
    <w:rsid w:val="002E6495"/>
    <w:rsid w:val="002F024B"/>
    <w:rsid w:val="002F4155"/>
    <w:rsid w:val="002F6CAF"/>
    <w:rsid w:val="0030039B"/>
    <w:rsid w:val="0030071A"/>
    <w:rsid w:val="00300AF3"/>
    <w:rsid w:val="00300B60"/>
    <w:rsid w:val="00303948"/>
    <w:rsid w:val="003055A6"/>
    <w:rsid w:val="003072A9"/>
    <w:rsid w:val="003075A8"/>
    <w:rsid w:val="0031458A"/>
    <w:rsid w:val="00320028"/>
    <w:rsid w:val="00331867"/>
    <w:rsid w:val="003325F9"/>
    <w:rsid w:val="003409FA"/>
    <w:rsid w:val="0034225A"/>
    <w:rsid w:val="00347F16"/>
    <w:rsid w:val="00352074"/>
    <w:rsid w:val="003551C1"/>
    <w:rsid w:val="00356ABB"/>
    <w:rsid w:val="00356E24"/>
    <w:rsid w:val="00357442"/>
    <w:rsid w:val="00357857"/>
    <w:rsid w:val="00361B45"/>
    <w:rsid w:val="003645A8"/>
    <w:rsid w:val="003658E4"/>
    <w:rsid w:val="00367A59"/>
    <w:rsid w:val="00367F79"/>
    <w:rsid w:val="00370BCA"/>
    <w:rsid w:val="003715E9"/>
    <w:rsid w:val="00373129"/>
    <w:rsid w:val="00373666"/>
    <w:rsid w:val="0037535E"/>
    <w:rsid w:val="00381952"/>
    <w:rsid w:val="00382ED3"/>
    <w:rsid w:val="003841A6"/>
    <w:rsid w:val="003861A8"/>
    <w:rsid w:val="00393F8D"/>
    <w:rsid w:val="003A4268"/>
    <w:rsid w:val="003A4CA3"/>
    <w:rsid w:val="003A52F4"/>
    <w:rsid w:val="003A5EAD"/>
    <w:rsid w:val="003A6948"/>
    <w:rsid w:val="003A7FA2"/>
    <w:rsid w:val="003B0272"/>
    <w:rsid w:val="003B1B2F"/>
    <w:rsid w:val="003B41D6"/>
    <w:rsid w:val="003B4815"/>
    <w:rsid w:val="003C271E"/>
    <w:rsid w:val="003C4263"/>
    <w:rsid w:val="003C457F"/>
    <w:rsid w:val="003C4A37"/>
    <w:rsid w:val="003C4E24"/>
    <w:rsid w:val="003C5085"/>
    <w:rsid w:val="003C53EF"/>
    <w:rsid w:val="003C5976"/>
    <w:rsid w:val="003D1107"/>
    <w:rsid w:val="003D3790"/>
    <w:rsid w:val="003E6A00"/>
    <w:rsid w:val="003E73B2"/>
    <w:rsid w:val="003F1991"/>
    <w:rsid w:val="003F71A3"/>
    <w:rsid w:val="00400721"/>
    <w:rsid w:val="0040376B"/>
    <w:rsid w:val="00407BE7"/>
    <w:rsid w:val="00412D78"/>
    <w:rsid w:val="00414D5D"/>
    <w:rsid w:val="004176C0"/>
    <w:rsid w:val="00420064"/>
    <w:rsid w:val="0042084C"/>
    <w:rsid w:val="00422CCC"/>
    <w:rsid w:val="00423E20"/>
    <w:rsid w:val="00423EA3"/>
    <w:rsid w:val="0042588B"/>
    <w:rsid w:val="00425D80"/>
    <w:rsid w:val="004273ED"/>
    <w:rsid w:val="00427EED"/>
    <w:rsid w:val="004321F0"/>
    <w:rsid w:val="00432E9D"/>
    <w:rsid w:val="00434507"/>
    <w:rsid w:val="00435B8E"/>
    <w:rsid w:val="00440117"/>
    <w:rsid w:val="00443829"/>
    <w:rsid w:val="004438A7"/>
    <w:rsid w:val="00453325"/>
    <w:rsid w:val="00461619"/>
    <w:rsid w:val="0046366E"/>
    <w:rsid w:val="00464E33"/>
    <w:rsid w:val="00465AE1"/>
    <w:rsid w:val="00466896"/>
    <w:rsid w:val="0046713E"/>
    <w:rsid w:val="00467670"/>
    <w:rsid w:val="004721EC"/>
    <w:rsid w:val="004758E2"/>
    <w:rsid w:val="004767A2"/>
    <w:rsid w:val="0047740C"/>
    <w:rsid w:val="00482771"/>
    <w:rsid w:val="00484D1B"/>
    <w:rsid w:val="0048661C"/>
    <w:rsid w:val="004903A9"/>
    <w:rsid w:val="00490705"/>
    <w:rsid w:val="00490B43"/>
    <w:rsid w:val="00495AAE"/>
    <w:rsid w:val="00496183"/>
    <w:rsid w:val="00497015"/>
    <w:rsid w:val="004A1860"/>
    <w:rsid w:val="004A3934"/>
    <w:rsid w:val="004A4FB9"/>
    <w:rsid w:val="004A5C16"/>
    <w:rsid w:val="004B00A0"/>
    <w:rsid w:val="004B08EF"/>
    <w:rsid w:val="004B0C05"/>
    <w:rsid w:val="004B10B4"/>
    <w:rsid w:val="004B26C4"/>
    <w:rsid w:val="004B2914"/>
    <w:rsid w:val="004B653F"/>
    <w:rsid w:val="004B7A12"/>
    <w:rsid w:val="004C1EBA"/>
    <w:rsid w:val="004C2D4D"/>
    <w:rsid w:val="004C360C"/>
    <w:rsid w:val="004C3721"/>
    <w:rsid w:val="004C5644"/>
    <w:rsid w:val="004D0F30"/>
    <w:rsid w:val="004D1DC8"/>
    <w:rsid w:val="004D2694"/>
    <w:rsid w:val="004D2C9C"/>
    <w:rsid w:val="004D3B54"/>
    <w:rsid w:val="004D493A"/>
    <w:rsid w:val="004D6AE5"/>
    <w:rsid w:val="004E6327"/>
    <w:rsid w:val="004E6590"/>
    <w:rsid w:val="004F03BC"/>
    <w:rsid w:val="004F37F6"/>
    <w:rsid w:val="004F547A"/>
    <w:rsid w:val="004F62AA"/>
    <w:rsid w:val="004F6E17"/>
    <w:rsid w:val="005015D4"/>
    <w:rsid w:val="005051C4"/>
    <w:rsid w:val="00506275"/>
    <w:rsid w:val="0050642C"/>
    <w:rsid w:val="005104C3"/>
    <w:rsid w:val="00513415"/>
    <w:rsid w:val="00515AD1"/>
    <w:rsid w:val="00517DFA"/>
    <w:rsid w:val="00527613"/>
    <w:rsid w:val="005307D4"/>
    <w:rsid w:val="00534001"/>
    <w:rsid w:val="00534DDC"/>
    <w:rsid w:val="005408F2"/>
    <w:rsid w:val="00545B3C"/>
    <w:rsid w:val="00553A22"/>
    <w:rsid w:val="0055440F"/>
    <w:rsid w:val="00554E7B"/>
    <w:rsid w:val="00556DDF"/>
    <w:rsid w:val="00560000"/>
    <w:rsid w:val="00562C71"/>
    <w:rsid w:val="00564231"/>
    <w:rsid w:val="005647BE"/>
    <w:rsid w:val="005657F9"/>
    <w:rsid w:val="0056585D"/>
    <w:rsid w:val="00566B1C"/>
    <w:rsid w:val="0057040A"/>
    <w:rsid w:val="005751B6"/>
    <w:rsid w:val="00581E5C"/>
    <w:rsid w:val="00583F51"/>
    <w:rsid w:val="00586BCE"/>
    <w:rsid w:val="00587D43"/>
    <w:rsid w:val="005909A0"/>
    <w:rsid w:val="005941E7"/>
    <w:rsid w:val="00596D51"/>
    <w:rsid w:val="005971A9"/>
    <w:rsid w:val="005A0240"/>
    <w:rsid w:val="005A125D"/>
    <w:rsid w:val="005A2165"/>
    <w:rsid w:val="005A30FF"/>
    <w:rsid w:val="005A46E5"/>
    <w:rsid w:val="005B668A"/>
    <w:rsid w:val="005C0ADE"/>
    <w:rsid w:val="005C1F64"/>
    <w:rsid w:val="005C3221"/>
    <w:rsid w:val="005C5FDA"/>
    <w:rsid w:val="005D7648"/>
    <w:rsid w:val="005D7B4B"/>
    <w:rsid w:val="005E1050"/>
    <w:rsid w:val="005E204A"/>
    <w:rsid w:val="005E3EAE"/>
    <w:rsid w:val="005E4F63"/>
    <w:rsid w:val="005E627C"/>
    <w:rsid w:val="005E67B4"/>
    <w:rsid w:val="005E7230"/>
    <w:rsid w:val="005F02B3"/>
    <w:rsid w:val="005F397E"/>
    <w:rsid w:val="005F5A51"/>
    <w:rsid w:val="005F6CEF"/>
    <w:rsid w:val="005F6FD9"/>
    <w:rsid w:val="00602B2A"/>
    <w:rsid w:val="00604341"/>
    <w:rsid w:val="00604AF4"/>
    <w:rsid w:val="0061673A"/>
    <w:rsid w:val="006169AB"/>
    <w:rsid w:val="00620C51"/>
    <w:rsid w:val="00623810"/>
    <w:rsid w:val="0062474A"/>
    <w:rsid w:val="006249F3"/>
    <w:rsid w:val="00624BFD"/>
    <w:rsid w:val="00627FB2"/>
    <w:rsid w:val="0063778F"/>
    <w:rsid w:val="00640F79"/>
    <w:rsid w:val="0064562B"/>
    <w:rsid w:val="00645FA1"/>
    <w:rsid w:val="00646AD5"/>
    <w:rsid w:val="00656528"/>
    <w:rsid w:val="006627AA"/>
    <w:rsid w:val="0066457D"/>
    <w:rsid w:val="00666360"/>
    <w:rsid w:val="006716E6"/>
    <w:rsid w:val="00671C9D"/>
    <w:rsid w:val="006728C2"/>
    <w:rsid w:val="00677409"/>
    <w:rsid w:val="00684A4A"/>
    <w:rsid w:val="0068518F"/>
    <w:rsid w:val="00685E89"/>
    <w:rsid w:val="00687914"/>
    <w:rsid w:val="0069124F"/>
    <w:rsid w:val="0069188A"/>
    <w:rsid w:val="00692B22"/>
    <w:rsid w:val="00693351"/>
    <w:rsid w:val="0069551D"/>
    <w:rsid w:val="0069706A"/>
    <w:rsid w:val="006A07D2"/>
    <w:rsid w:val="006A1543"/>
    <w:rsid w:val="006A3A0D"/>
    <w:rsid w:val="006A63C3"/>
    <w:rsid w:val="006A67A1"/>
    <w:rsid w:val="006B187A"/>
    <w:rsid w:val="006B51B1"/>
    <w:rsid w:val="006B5587"/>
    <w:rsid w:val="006B7FF1"/>
    <w:rsid w:val="006C1696"/>
    <w:rsid w:val="006C1A17"/>
    <w:rsid w:val="006C63A8"/>
    <w:rsid w:val="006C6D5A"/>
    <w:rsid w:val="006C719B"/>
    <w:rsid w:val="006D2FA0"/>
    <w:rsid w:val="006D53CF"/>
    <w:rsid w:val="006E25F8"/>
    <w:rsid w:val="006E2C99"/>
    <w:rsid w:val="006E32C8"/>
    <w:rsid w:val="006E3792"/>
    <w:rsid w:val="006E7E86"/>
    <w:rsid w:val="006F336B"/>
    <w:rsid w:val="006F5192"/>
    <w:rsid w:val="006F5647"/>
    <w:rsid w:val="006F5AEE"/>
    <w:rsid w:val="006F6E6D"/>
    <w:rsid w:val="00701922"/>
    <w:rsid w:val="00701CCF"/>
    <w:rsid w:val="00703882"/>
    <w:rsid w:val="007079A5"/>
    <w:rsid w:val="00710309"/>
    <w:rsid w:val="007114A5"/>
    <w:rsid w:val="00713043"/>
    <w:rsid w:val="00714A63"/>
    <w:rsid w:val="00714C2A"/>
    <w:rsid w:val="007173BF"/>
    <w:rsid w:val="0071756E"/>
    <w:rsid w:val="00717C5C"/>
    <w:rsid w:val="00721DAF"/>
    <w:rsid w:val="00722E8E"/>
    <w:rsid w:val="00725BC6"/>
    <w:rsid w:val="00726BC1"/>
    <w:rsid w:val="0072768E"/>
    <w:rsid w:val="007315CA"/>
    <w:rsid w:val="00733DE4"/>
    <w:rsid w:val="00736987"/>
    <w:rsid w:val="007426E2"/>
    <w:rsid w:val="007439B1"/>
    <w:rsid w:val="00743AAB"/>
    <w:rsid w:val="007442B2"/>
    <w:rsid w:val="007447CC"/>
    <w:rsid w:val="00744A89"/>
    <w:rsid w:val="0074722A"/>
    <w:rsid w:val="00751193"/>
    <w:rsid w:val="0075611D"/>
    <w:rsid w:val="00760CC0"/>
    <w:rsid w:val="00761FDD"/>
    <w:rsid w:val="00764747"/>
    <w:rsid w:val="00765455"/>
    <w:rsid w:val="00765BAB"/>
    <w:rsid w:val="007722D6"/>
    <w:rsid w:val="007730B7"/>
    <w:rsid w:val="00773822"/>
    <w:rsid w:val="007801F5"/>
    <w:rsid w:val="00785950"/>
    <w:rsid w:val="00791160"/>
    <w:rsid w:val="0079351D"/>
    <w:rsid w:val="00794998"/>
    <w:rsid w:val="007A2FBC"/>
    <w:rsid w:val="007A6835"/>
    <w:rsid w:val="007B10EC"/>
    <w:rsid w:val="007B183C"/>
    <w:rsid w:val="007B2F6D"/>
    <w:rsid w:val="007B595F"/>
    <w:rsid w:val="007B6C08"/>
    <w:rsid w:val="007B6FC8"/>
    <w:rsid w:val="007B77B5"/>
    <w:rsid w:val="007C0A61"/>
    <w:rsid w:val="007C3D43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F0552"/>
    <w:rsid w:val="007F59B9"/>
    <w:rsid w:val="00800075"/>
    <w:rsid w:val="00800316"/>
    <w:rsid w:val="0080305E"/>
    <w:rsid w:val="00807097"/>
    <w:rsid w:val="00812B8A"/>
    <w:rsid w:val="0081480F"/>
    <w:rsid w:val="00815DD8"/>
    <w:rsid w:val="00821D00"/>
    <w:rsid w:val="008223F5"/>
    <w:rsid w:val="00822BE4"/>
    <w:rsid w:val="00822D76"/>
    <w:rsid w:val="0082316B"/>
    <w:rsid w:val="008247C0"/>
    <w:rsid w:val="0082620F"/>
    <w:rsid w:val="0082634C"/>
    <w:rsid w:val="00826CA3"/>
    <w:rsid w:val="00827138"/>
    <w:rsid w:val="008312CA"/>
    <w:rsid w:val="008360FC"/>
    <w:rsid w:val="00840ACB"/>
    <w:rsid w:val="00841B55"/>
    <w:rsid w:val="00842B0F"/>
    <w:rsid w:val="00847D0A"/>
    <w:rsid w:val="00850DC7"/>
    <w:rsid w:val="008516C6"/>
    <w:rsid w:val="008525E3"/>
    <w:rsid w:val="00855D84"/>
    <w:rsid w:val="0086543F"/>
    <w:rsid w:val="00867DF1"/>
    <w:rsid w:val="00867E6F"/>
    <w:rsid w:val="00871F01"/>
    <w:rsid w:val="00873CE1"/>
    <w:rsid w:val="00881622"/>
    <w:rsid w:val="00881684"/>
    <w:rsid w:val="00882678"/>
    <w:rsid w:val="00884C0C"/>
    <w:rsid w:val="008913BF"/>
    <w:rsid w:val="008974F6"/>
    <w:rsid w:val="008A0454"/>
    <w:rsid w:val="008A1C3B"/>
    <w:rsid w:val="008A388C"/>
    <w:rsid w:val="008A4003"/>
    <w:rsid w:val="008A7C66"/>
    <w:rsid w:val="008B0FDA"/>
    <w:rsid w:val="008B325A"/>
    <w:rsid w:val="008B5B45"/>
    <w:rsid w:val="008B5E28"/>
    <w:rsid w:val="008B6648"/>
    <w:rsid w:val="008C1AD1"/>
    <w:rsid w:val="008C39BF"/>
    <w:rsid w:val="008C5B96"/>
    <w:rsid w:val="008D78AD"/>
    <w:rsid w:val="008E3803"/>
    <w:rsid w:val="008E7315"/>
    <w:rsid w:val="008F2EFB"/>
    <w:rsid w:val="008F4DE9"/>
    <w:rsid w:val="008F7CE2"/>
    <w:rsid w:val="00903061"/>
    <w:rsid w:val="00903384"/>
    <w:rsid w:val="0090436E"/>
    <w:rsid w:val="00914406"/>
    <w:rsid w:val="00914B79"/>
    <w:rsid w:val="0091579E"/>
    <w:rsid w:val="009169A4"/>
    <w:rsid w:val="00917874"/>
    <w:rsid w:val="0092195F"/>
    <w:rsid w:val="00922526"/>
    <w:rsid w:val="00922699"/>
    <w:rsid w:val="009238B7"/>
    <w:rsid w:val="00924414"/>
    <w:rsid w:val="00934204"/>
    <w:rsid w:val="00935B31"/>
    <w:rsid w:val="00936005"/>
    <w:rsid w:val="00936355"/>
    <w:rsid w:val="00936E71"/>
    <w:rsid w:val="00937B8E"/>
    <w:rsid w:val="00941860"/>
    <w:rsid w:val="00944CCD"/>
    <w:rsid w:val="00946B18"/>
    <w:rsid w:val="009503D9"/>
    <w:rsid w:val="0095596C"/>
    <w:rsid w:val="009646E9"/>
    <w:rsid w:val="00966D91"/>
    <w:rsid w:val="00972895"/>
    <w:rsid w:val="00973857"/>
    <w:rsid w:val="009753D2"/>
    <w:rsid w:val="00975868"/>
    <w:rsid w:val="009779CC"/>
    <w:rsid w:val="00980AA9"/>
    <w:rsid w:val="00982383"/>
    <w:rsid w:val="00982723"/>
    <w:rsid w:val="00984A1C"/>
    <w:rsid w:val="00985107"/>
    <w:rsid w:val="0099030D"/>
    <w:rsid w:val="009925A5"/>
    <w:rsid w:val="00993CEF"/>
    <w:rsid w:val="00993ED5"/>
    <w:rsid w:val="00994367"/>
    <w:rsid w:val="009A038E"/>
    <w:rsid w:val="009A4A7A"/>
    <w:rsid w:val="009B036C"/>
    <w:rsid w:val="009B0D2A"/>
    <w:rsid w:val="009B4F1E"/>
    <w:rsid w:val="009B63E8"/>
    <w:rsid w:val="009C0FF9"/>
    <w:rsid w:val="009C1D7E"/>
    <w:rsid w:val="009C4C2E"/>
    <w:rsid w:val="009C547C"/>
    <w:rsid w:val="009D5263"/>
    <w:rsid w:val="009D6EC2"/>
    <w:rsid w:val="009D704B"/>
    <w:rsid w:val="009D7D8F"/>
    <w:rsid w:val="009E045E"/>
    <w:rsid w:val="009E05A5"/>
    <w:rsid w:val="009E0920"/>
    <w:rsid w:val="009E1806"/>
    <w:rsid w:val="009E1B9D"/>
    <w:rsid w:val="009E1C9A"/>
    <w:rsid w:val="009E74B9"/>
    <w:rsid w:val="009E775D"/>
    <w:rsid w:val="009E7A2E"/>
    <w:rsid w:val="009F2826"/>
    <w:rsid w:val="00A0270B"/>
    <w:rsid w:val="00A02F3E"/>
    <w:rsid w:val="00A0730E"/>
    <w:rsid w:val="00A155A4"/>
    <w:rsid w:val="00A20CE0"/>
    <w:rsid w:val="00A20EB9"/>
    <w:rsid w:val="00A2176E"/>
    <w:rsid w:val="00A22DB1"/>
    <w:rsid w:val="00A2321C"/>
    <w:rsid w:val="00A25619"/>
    <w:rsid w:val="00A26416"/>
    <w:rsid w:val="00A26A4A"/>
    <w:rsid w:val="00A30537"/>
    <w:rsid w:val="00A33511"/>
    <w:rsid w:val="00A40D3C"/>
    <w:rsid w:val="00A4499B"/>
    <w:rsid w:val="00A4633A"/>
    <w:rsid w:val="00A52A65"/>
    <w:rsid w:val="00A52CFF"/>
    <w:rsid w:val="00A54213"/>
    <w:rsid w:val="00A5614A"/>
    <w:rsid w:val="00A64693"/>
    <w:rsid w:val="00A6559E"/>
    <w:rsid w:val="00A658E8"/>
    <w:rsid w:val="00A65F60"/>
    <w:rsid w:val="00A66F88"/>
    <w:rsid w:val="00A71663"/>
    <w:rsid w:val="00A736FB"/>
    <w:rsid w:val="00A80098"/>
    <w:rsid w:val="00A80A2E"/>
    <w:rsid w:val="00A874E6"/>
    <w:rsid w:val="00A9063E"/>
    <w:rsid w:val="00A9443D"/>
    <w:rsid w:val="00A95C6E"/>
    <w:rsid w:val="00A961C7"/>
    <w:rsid w:val="00A96F6C"/>
    <w:rsid w:val="00AA1594"/>
    <w:rsid w:val="00AA2FBA"/>
    <w:rsid w:val="00AA734D"/>
    <w:rsid w:val="00AA7DD9"/>
    <w:rsid w:val="00AB0CF5"/>
    <w:rsid w:val="00AB1B10"/>
    <w:rsid w:val="00AB1C38"/>
    <w:rsid w:val="00AC1EFB"/>
    <w:rsid w:val="00AC313A"/>
    <w:rsid w:val="00AC4C32"/>
    <w:rsid w:val="00AD13B7"/>
    <w:rsid w:val="00AD1AD2"/>
    <w:rsid w:val="00AD3E49"/>
    <w:rsid w:val="00AD3F1D"/>
    <w:rsid w:val="00AD6B97"/>
    <w:rsid w:val="00AD7428"/>
    <w:rsid w:val="00AE373E"/>
    <w:rsid w:val="00AE3C6E"/>
    <w:rsid w:val="00AE5399"/>
    <w:rsid w:val="00AE559A"/>
    <w:rsid w:val="00AE72E3"/>
    <w:rsid w:val="00AE787D"/>
    <w:rsid w:val="00AF3552"/>
    <w:rsid w:val="00AF504E"/>
    <w:rsid w:val="00AF6344"/>
    <w:rsid w:val="00AF73C3"/>
    <w:rsid w:val="00AF7B80"/>
    <w:rsid w:val="00B033A9"/>
    <w:rsid w:val="00B037C8"/>
    <w:rsid w:val="00B061BF"/>
    <w:rsid w:val="00B07DD7"/>
    <w:rsid w:val="00B14835"/>
    <w:rsid w:val="00B16C57"/>
    <w:rsid w:val="00B17E8F"/>
    <w:rsid w:val="00B21462"/>
    <w:rsid w:val="00B216C0"/>
    <w:rsid w:val="00B226E3"/>
    <w:rsid w:val="00B22F94"/>
    <w:rsid w:val="00B2332D"/>
    <w:rsid w:val="00B308E8"/>
    <w:rsid w:val="00B3502D"/>
    <w:rsid w:val="00B35D81"/>
    <w:rsid w:val="00B3610F"/>
    <w:rsid w:val="00B36694"/>
    <w:rsid w:val="00B42A13"/>
    <w:rsid w:val="00B50876"/>
    <w:rsid w:val="00B52B71"/>
    <w:rsid w:val="00B56FEE"/>
    <w:rsid w:val="00B64C50"/>
    <w:rsid w:val="00B66101"/>
    <w:rsid w:val="00B724FA"/>
    <w:rsid w:val="00B7307C"/>
    <w:rsid w:val="00B73BF9"/>
    <w:rsid w:val="00B77F94"/>
    <w:rsid w:val="00B81B2D"/>
    <w:rsid w:val="00B81BDC"/>
    <w:rsid w:val="00B83569"/>
    <w:rsid w:val="00B83BA6"/>
    <w:rsid w:val="00B85C71"/>
    <w:rsid w:val="00B866BC"/>
    <w:rsid w:val="00B86DAC"/>
    <w:rsid w:val="00B86EF8"/>
    <w:rsid w:val="00B92658"/>
    <w:rsid w:val="00B9428E"/>
    <w:rsid w:val="00B96543"/>
    <w:rsid w:val="00B96F65"/>
    <w:rsid w:val="00BA0B52"/>
    <w:rsid w:val="00BA24C0"/>
    <w:rsid w:val="00BA2DB4"/>
    <w:rsid w:val="00BA6F9B"/>
    <w:rsid w:val="00BB1461"/>
    <w:rsid w:val="00BB5306"/>
    <w:rsid w:val="00BB68AA"/>
    <w:rsid w:val="00BC08F2"/>
    <w:rsid w:val="00BC6266"/>
    <w:rsid w:val="00BD1D39"/>
    <w:rsid w:val="00BD25D2"/>
    <w:rsid w:val="00BD4CC5"/>
    <w:rsid w:val="00BD5975"/>
    <w:rsid w:val="00BE23BF"/>
    <w:rsid w:val="00BE3C6C"/>
    <w:rsid w:val="00BE496F"/>
    <w:rsid w:val="00BE5C0A"/>
    <w:rsid w:val="00BE71AC"/>
    <w:rsid w:val="00BF0AA8"/>
    <w:rsid w:val="00BF315B"/>
    <w:rsid w:val="00BF485C"/>
    <w:rsid w:val="00BF5E17"/>
    <w:rsid w:val="00BF6D90"/>
    <w:rsid w:val="00C00399"/>
    <w:rsid w:val="00C031D3"/>
    <w:rsid w:val="00C04659"/>
    <w:rsid w:val="00C1014C"/>
    <w:rsid w:val="00C105A5"/>
    <w:rsid w:val="00C121ED"/>
    <w:rsid w:val="00C140F8"/>
    <w:rsid w:val="00C14C2C"/>
    <w:rsid w:val="00C201DF"/>
    <w:rsid w:val="00C22647"/>
    <w:rsid w:val="00C2345C"/>
    <w:rsid w:val="00C31A05"/>
    <w:rsid w:val="00C35F2A"/>
    <w:rsid w:val="00C36698"/>
    <w:rsid w:val="00C36AD8"/>
    <w:rsid w:val="00C37A57"/>
    <w:rsid w:val="00C400AB"/>
    <w:rsid w:val="00C430F8"/>
    <w:rsid w:val="00C46FA3"/>
    <w:rsid w:val="00C51473"/>
    <w:rsid w:val="00C6161A"/>
    <w:rsid w:val="00C6514E"/>
    <w:rsid w:val="00C6542D"/>
    <w:rsid w:val="00C67B1E"/>
    <w:rsid w:val="00C67F98"/>
    <w:rsid w:val="00C70EDA"/>
    <w:rsid w:val="00C72B46"/>
    <w:rsid w:val="00C733CE"/>
    <w:rsid w:val="00C733FC"/>
    <w:rsid w:val="00C74A24"/>
    <w:rsid w:val="00C75E23"/>
    <w:rsid w:val="00C7622C"/>
    <w:rsid w:val="00C76CE1"/>
    <w:rsid w:val="00C77242"/>
    <w:rsid w:val="00C81E05"/>
    <w:rsid w:val="00C83520"/>
    <w:rsid w:val="00C86676"/>
    <w:rsid w:val="00C877E4"/>
    <w:rsid w:val="00C92B48"/>
    <w:rsid w:val="00C938B7"/>
    <w:rsid w:val="00CA022D"/>
    <w:rsid w:val="00CA29E5"/>
    <w:rsid w:val="00CA327A"/>
    <w:rsid w:val="00CA3A74"/>
    <w:rsid w:val="00CA5026"/>
    <w:rsid w:val="00CA5F81"/>
    <w:rsid w:val="00CA639E"/>
    <w:rsid w:val="00CA6A70"/>
    <w:rsid w:val="00CA6B09"/>
    <w:rsid w:val="00CB09AE"/>
    <w:rsid w:val="00CB4367"/>
    <w:rsid w:val="00CB575E"/>
    <w:rsid w:val="00CC316A"/>
    <w:rsid w:val="00CD701B"/>
    <w:rsid w:val="00CD77B7"/>
    <w:rsid w:val="00CE3F95"/>
    <w:rsid w:val="00CE4175"/>
    <w:rsid w:val="00CE5160"/>
    <w:rsid w:val="00CE5FCA"/>
    <w:rsid w:val="00CF122B"/>
    <w:rsid w:val="00CF1A60"/>
    <w:rsid w:val="00CF22CE"/>
    <w:rsid w:val="00CF4D9F"/>
    <w:rsid w:val="00CF5ACF"/>
    <w:rsid w:val="00CF5D27"/>
    <w:rsid w:val="00D00C15"/>
    <w:rsid w:val="00D01D7A"/>
    <w:rsid w:val="00D02506"/>
    <w:rsid w:val="00D04C6B"/>
    <w:rsid w:val="00D06260"/>
    <w:rsid w:val="00D063A3"/>
    <w:rsid w:val="00D102C6"/>
    <w:rsid w:val="00D110A4"/>
    <w:rsid w:val="00D11506"/>
    <w:rsid w:val="00D134E5"/>
    <w:rsid w:val="00D21956"/>
    <w:rsid w:val="00D22CD9"/>
    <w:rsid w:val="00D2311E"/>
    <w:rsid w:val="00D26C90"/>
    <w:rsid w:val="00D32194"/>
    <w:rsid w:val="00D35035"/>
    <w:rsid w:val="00D36425"/>
    <w:rsid w:val="00D436F7"/>
    <w:rsid w:val="00D43FEE"/>
    <w:rsid w:val="00D44AE9"/>
    <w:rsid w:val="00D469D7"/>
    <w:rsid w:val="00D47287"/>
    <w:rsid w:val="00D561C3"/>
    <w:rsid w:val="00D61885"/>
    <w:rsid w:val="00D67C74"/>
    <w:rsid w:val="00D74989"/>
    <w:rsid w:val="00D83E3B"/>
    <w:rsid w:val="00D85A29"/>
    <w:rsid w:val="00D85A3A"/>
    <w:rsid w:val="00D90B6D"/>
    <w:rsid w:val="00D91BF7"/>
    <w:rsid w:val="00D93937"/>
    <w:rsid w:val="00D97B9C"/>
    <w:rsid w:val="00DA2108"/>
    <w:rsid w:val="00DA291B"/>
    <w:rsid w:val="00DA3769"/>
    <w:rsid w:val="00DA39E5"/>
    <w:rsid w:val="00DA3E81"/>
    <w:rsid w:val="00DB073E"/>
    <w:rsid w:val="00DB15A1"/>
    <w:rsid w:val="00DB1E3F"/>
    <w:rsid w:val="00DB4D31"/>
    <w:rsid w:val="00DC5CF2"/>
    <w:rsid w:val="00DC625C"/>
    <w:rsid w:val="00DC67E0"/>
    <w:rsid w:val="00DC6DE5"/>
    <w:rsid w:val="00DD0961"/>
    <w:rsid w:val="00DD4A34"/>
    <w:rsid w:val="00DD5591"/>
    <w:rsid w:val="00DE0F36"/>
    <w:rsid w:val="00DE4099"/>
    <w:rsid w:val="00DE6656"/>
    <w:rsid w:val="00DF2B2A"/>
    <w:rsid w:val="00DF31FB"/>
    <w:rsid w:val="00DF3841"/>
    <w:rsid w:val="00DF401B"/>
    <w:rsid w:val="00DF5123"/>
    <w:rsid w:val="00DF6D0A"/>
    <w:rsid w:val="00DF6F75"/>
    <w:rsid w:val="00DF7A9F"/>
    <w:rsid w:val="00E005E5"/>
    <w:rsid w:val="00E05A2E"/>
    <w:rsid w:val="00E139D4"/>
    <w:rsid w:val="00E14EF5"/>
    <w:rsid w:val="00E15713"/>
    <w:rsid w:val="00E1623F"/>
    <w:rsid w:val="00E22F2E"/>
    <w:rsid w:val="00E238F6"/>
    <w:rsid w:val="00E24BDB"/>
    <w:rsid w:val="00E27157"/>
    <w:rsid w:val="00E27226"/>
    <w:rsid w:val="00E27AC3"/>
    <w:rsid w:val="00E3193D"/>
    <w:rsid w:val="00E36E0B"/>
    <w:rsid w:val="00E40266"/>
    <w:rsid w:val="00E40AF6"/>
    <w:rsid w:val="00E52F3F"/>
    <w:rsid w:val="00E55979"/>
    <w:rsid w:val="00E63541"/>
    <w:rsid w:val="00E712DC"/>
    <w:rsid w:val="00E750EF"/>
    <w:rsid w:val="00E76AF3"/>
    <w:rsid w:val="00E77F07"/>
    <w:rsid w:val="00E82345"/>
    <w:rsid w:val="00E825CB"/>
    <w:rsid w:val="00E82BD9"/>
    <w:rsid w:val="00E84D41"/>
    <w:rsid w:val="00E85255"/>
    <w:rsid w:val="00E91620"/>
    <w:rsid w:val="00EA0664"/>
    <w:rsid w:val="00EA264B"/>
    <w:rsid w:val="00EA26BD"/>
    <w:rsid w:val="00EA590E"/>
    <w:rsid w:val="00EB1325"/>
    <w:rsid w:val="00EB245B"/>
    <w:rsid w:val="00EB771C"/>
    <w:rsid w:val="00EC09C8"/>
    <w:rsid w:val="00EC39B4"/>
    <w:rsid w:val="00ED2C49"/>
    <w:rsid w:val="00ED5B21"/>
    <w:rsid w:val="00EE0420"/>
    <w:rsid w:val="00EE0F07"/>
    <w:rsid w:val="00EE22E1"/>
    <w:rsid w:val="00EE5DFC"/>
    <w:rsid w:val="00EF172D"/>
    <w:rsid w:val="00EF1CD4"/>
    <w:rsid w:val="00EF34E3"/>
    <w:rsid w:val="00EF5543"/>
    <w:rsid w:val="00F0036D"/>
    <w:rsid w:val="00F007ED"/>
    <w:rsid w:val="00F02198"/>
    <w:rsid w:val="00F0223B"/>
    <w:rsid w:val="00F02B1C"/>
    <w:rsid w:val="00F032E1"/>
    <w:rsid w:val="00F061DB"/>
    <w:rsid w:val="00F1290B"/>
    <w:rsid w:val="00F12B44"/>
    <w:rsid w:val="00F1677A"/>
    <w:rsid w:val="00F25CD1"/>
    <w:rsid w:val="00F2684E"/>
    <w:rsid w:val="00F271A7"/>
    <w:rsid w:val="00F30209"/>
    <w:rsid w:val="00F30795"/>
    <w:rsid w:val="00F319DA"/>
    <w:rsid w:val="00F33AED"/>
    <w:rsid w:val="00F34464"/>
    <w:rsid w:val="00F35DD7"/>
    <w:rsid w:val="00F36592"/>
    <w:rsid w:val="00F476BA"/>
    <w:rsid w:val="00F52914"/>
    <w:rsid w:val="00F54A44"/>
    <w:rsid w:val="00F61C1A"/>
    <w:rsid w:val="00F6434D"/>
    <w:rsid w:val="00F66F0A"/>
    <w:rsid w:val="00F67841"/>
    <w:rsid w:val="00F71043"/>
    <w:rsid w:val="00F768D3"/>
    <w:rsid w:val="00F77C7D"/>
    <w:rsid w:val="00F81A16"/>
    <w:rsid w:val="00F81ECA"/>
    <w:rsid w:val="00F8222F"/>
    <w:rsid w:val="00F840AD"/>
    <w:rsid w:val="00F84243"/>
    <w:rsid w:val="00F92154"/>
    <w:rsid w:val="00F9357F"/>
    <w:rsid w:val="00F95BD9"/>
    <w:rsid w:val="00F969E6"/>
    <w:rsid w:val="00FA0729"/>
    <w:rsid w:val="00FA2F99"/>
    <w:rsid w:val="00FA5314"/>
    <w:rsid w:val="00FA5576"/>
    <w:rsid w:val="00FA63B6"/>
    <w:rsid w:val="00FB0C33"/>
    <w:rsid w:val="00FB0DFC"/>
    <w:rsid w:val="00FB1FC5"/>
    <w:rsid w:val="00FB44F8"/>
    <w:rsid w:val="00FB6720"/>
    <w:rsid w:val="00FB7357"/>
    <w:rsid w:val="00FC169D"/>
    <w:rsid w:val="00FC205E"/>
    <w:rsid w:val="00FC26EA"/>
    <w:rsid w:val="00FC339B"/>
    <w:rsid w:val="00FC41AF"/>
    <w:rsid w:val="00FC4494"/>
    <w:rsid w:val="00FC57A8"/>
    <w:rsid w:val="00FC5A6E"/>
    <w:rsid w:val="00FC5ACC"/>
    <w:rsid w:val="00FC6071"/>
    <w:rsid w:val="00FC609A"/>
    <w:rsid w:val="00FC7611"/>
    <w:rsid w:val="00FD144A"/>
    <w:rsid w:val="00FD1F7F"/>
    <w:rsid w:val="00FD245D"/>
    <w:rsid w:val="00FD37E3"/>
    <w:rsid w:val="00FD5DBD"/>
    <w:rsid w:val="00FD61A6"/>
    <w:rsid w:val="00FD759A"/>
    <w:rsid w:val="00FD7A9B"/>
    <w:rsid w:val="00FE13D6"/>
    <w:rsid w:val="00FE1B45"/>
    <w:rsid w:val="00FE6010"/>
    <w:rsid w:val="00FE638A"/>
    <w:rsid w:val="00FF2820"/>
    <w:rsid w:val="00FF2BDC"/>
    <w:rsid w:val="00FF3043"/>
    <w:rsid w:val="00FF349E"/>
    <w:rsid w:val="00FF3A79"/>
    <w:rsid w:val="00FF3C32"/>
    <w:rsid w:val="00FF48C4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401757F2"/>
  <w15:chartTrackingRefBased/>
  <w15:docId w15:val="{5926FC2B-2578-4825-8E70-074E6E27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D6B9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61F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063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5107"/>
    <w:pPr>
      <w:tabs>
        <w:tab w:val="center" w:pos="4536"/>
        <w:tab w:val="right" w:pos="9072"/>
      </w:tabs>
      <w:jc w:val="both"/>
    </w:pPr>
    <w:rPr>
      <w:rFonts w:ascii="Trebuchet MS" w:hAnsi="Trebuchet MS"/>
      <w:sz w:val="20"/>
    </w:rPr>
  </w:style>
  <w:style w:type="paragraph" w:styleId="Stopka">
    <w:name w:val="footer"/>
    <w:basedOn w:val="Normalny"/>
    <w:rsid w:val="00985107"/>
    <w:pPr>
      <w:tabs>
        <w:tab w:val="center" w:pos="4536"/>
        <w:tab w:val="right" w:pos="9072"/>
      </w:tabs>
      <w:jc w:val="both"/>
    </w:pPr>
    <w:rPr>
      <w:rFonts w:ascii="Trebuchet MS" w:hAnsi="Trebuchet MS"/>
      <w:sz w:val="20"/>
    </w:r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Tekstdymka">
    <w:name w:val="Balloon Text"/>
    <w:basedOn w:val="Normalny"/>
    <w:link w:val="TekstdymkaZnak"/>
    <w:rsid w:val="006663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6360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aliases w:val="Numerowanie,sw tekst,CW_Lista"/>
    <w:basedOn w:val="Normalny"/>
    <w:link w:val="AkapitzlistZnak"/>
    <w:uiPriority w:val="99"/>
    <w:qFormat/>
    <w:rsid w:val="0024775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47754"/>
    <w:pPr>
      <w:suppressAutoHyphens w:val="0"/>
      <w:spacing w:before="100" w:beforeAutospacing="1" w:after="100" w:afterAutospacing="1"/>
    </w:pPr>
    <w:rPr>
      <w:rFonts w:eastAsiaTheme="minorHAnsi"/>
      <w:color w:val="00000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247754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4775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99"/>
    <w:rsid w:val="002D62DD"/>
    <w:rPr>
      <w:sz w:val="24"/>
      <w:szCs w:val="24"/>
      <w:lang w:eastAsia="ar-SA"/>
    </w:rPr>
  </w:style>
  <w:style w:type="character" w:styleId="Odwoaniedokomentarza">
    <w:name w:val="annotation reference"/>
    <w:basedOn w:val="Domylnaczcionkaakapitu"/>
    <w:rsid w:val="00490B4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0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90B4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90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90B43"/>
    <w:rPr>
      <w:b/>
      <w:bCs/>
      <w:lang w:eastAsia="ar-SA"/>
    </w:rPr>
  </w:style>
  <w:style w:type="character" w:customStyle="1" w:styleId="Domylnaczcionkaakapitu1">
    <w:name w:val="Domyślna czcionka akapitu1"/>
    <w:rsid w:val="00BA6F9B"/>
  </w:style>
  <w:style w:type="paragraph" w:customStyle="1" w:styleId="WW-Tekstpodstawowy2">
    <w:name w:val="WW-Tekst podstawowy 2"/>
    <w:basedOn w:val="Normalny"/>
    <w:rsid w:val="00BA6F9B"/>
    <w:rPr>
      <w:sz w:val="26"/>
      <w:szCs w:val="20"/>
      <w:lang w:eastAsia="pl-PL"/>
    </w:rPr>
  </w:style>
  <w:style w:type="character" w:customStyle="1" w:styleId="Domylnaczcionkaakapitu3">
    <w:name w:val="Domyślna czcionka akapitu3"/>
    <w:rsid w:val="00BA6F9B"/>
  </w:style>
  <w:style w:type="character" w:styleId="Hipercze">
    <w:name w:val="Hyperlink"/>
    <w:basedOn w:val="Domylnaczcionkaakapitu"/>
    <w:rsid w:val="008A7C66"/>
    <w:rPr>
      <w:color w:val="0563C1" w:themeColor="hyperlink"/>
      <w:u w:val="single"/>
    </w:rPr>
  </w:style>
  <w:style w:type="paragraph" w:customStyle="1" w:styleId="Default">
    <w:name w:val="Default"/>
    <w:rsid w:val="00EA264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rsid w:val="00E22F2E"/>
  </w:style>
  <w:style w:type="paragraph" w:styleId="Tekstpodstawowy2">
    <w:name w:val="Body Text 2"/>
    <w:basedOn w:val="Normalny"/>
    <w:link w:val="Tekstpodstawowy2Znak"/>
    <w:rsid w:val="00A4633A"/>
    <w:pPr>
      <w:suppressAutoHyphens w:val="0"/>
      <w:overflowPunct w:val="0"/>
      <w:autoSpaceDE w:val="0"/>
      <w:autoSpaceDN w:val="0"/>
      <w:adjustRightInd w:val="0"/>
      <w:spacing w:line="360" w:lineRule="auto"/>
      <w:jc w:val="both"/>
    </w:pPr>
    <w:rPr>
      <w:rFonts w:ascii="Trebuchet MS" w:hAnsi="Trebuchet MS"/>
      <w:bCs/>
      <w:iCs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4633A"/>
    <w:rPr>
      <w:rFonts w:ascii="Trebuchet MS" w:hAnsi="Trebuchet MS"/>
      <w:bCs/>
      <w:iCs/>
      <w:sz w:val="26"/>
    </w:rPr>
  </w:style>
  <w:style w:type="character" w:customStyle="1" w:styleId="Nagwek3Znak">
    <w:name w:val="Nagłówek 3 Znak"/>
    <w:basedOn w:val="Domylnaczcionkaakapitu"/>
    <w:link w:val="Nagwek3"/>
    <w:semiHidden/>
    <w:rsid w:val="00D063A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800316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61F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customStyle="1" w:styleId="p1">
    <w:name w:val="p1"/>
    <w:basedOn w:val="Normalny"/>
    <w:uiPriority w:val="99"/>
    <w:rsid w:val="00815DD8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paragraph" w:customStyle="1" w:styleId="p2">
    <w:name w:val="p2"/>
    <w:basedOn w:val="Normalny"/>
    <w:uiPriority w:val="99"/>
    <w:rsid w:val="00815DD8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">
    <w:name w:val="s1"/>
    <w:basedOn w:val="Domylnaczcionkaakapitu"/>
    <w:rsid w:val="00815DD8"/>
  </w:style>
  <w:style w:type="character" w:customStyle="1" w:styleId="fontstyle01">
    <w:name w:val="fontstyle01"/>
    <w:basedOn w:val="Domylnaczcionkaakapitu"/>
    <w:rsid w:val="00137C5C"/>
    <w:rPr>
      <w:rFonts w:ascii="Arial-BoldMT" w:hAnsi="Arial-BoldMT" w:hint="default"/>
      <w:b/>
      <w:bCs/>
      <w:i w:val="0"/>
      <w:iCs w:val="0"/>
      <w:color w:val="000000"/>
    </w:rPr>
  </w:style>
  <w:style w:type="paragraph" w:styleId="Poprawka">
    <w:name w:val="Revision"/>
    <w:hidden/>
    <w:uiPriority w:val="99"/>
    <w:semiHidden/>
    <w:rsid w:val="004D6AE5"/>
    <w:rPr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3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%20DK%20Kami&#324;ska-B\Desktop\papiery%20firmowe\Wzor%20pisma%20MS%20-%20og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BDFB4-6A64-4AA9-A810-7D538F89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ogolny</Template>
  <TotalTime>2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Danuta Kamińska-Bania</dc:creator>
  <cp:keywords/>
  <dc:description/>
  <cp:lastModifiedBy>Wojciech  Walczak</cp:lastModifiedBy>
  <cp:revision>3</cp:revision>
  <cp:lastPrinted>2019-09-19T13:06:00Z</cp:lastPrinted>
  <dcterms:created xsi:type="dcterms:W3CDTF">2020-03-16T18:59:00Z</dcterms:created>
  <dcterms:modified xsi:type="dcterms:W3CDTF">2020-03-16T19:00:00Z</dcterms:modified>
</cp:coreProperties>
</file>