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BC0A7E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14:paraId="19EB2BCA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6DFB97B5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67F7E4DA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2C1360D4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E76727D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21131E92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758895F0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13ECFC4B" w14:textId="1059D92C"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ul. T. Dobrowolskiego 1</w:t>
      </w:r>
    </w:p>
    <w:p w14:paraId="05979680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23756A65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6A7F5983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57F0F7AB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3299F8F7" w14:textId="77777777"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525A3017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68F3BB71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696ADD21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14:paraId="43B2173A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2231D68D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6D00A7D3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4D334A3B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43B38795" w14:textId="3517C330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59654A46" w14:textId="72B2168B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</w:t>
      </w:r>
    </w:p>
    <w:p w14:paraId="1DDF55E5" w14:textId="1A921EBE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1BEEEC57" w14:textId="2C669D86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</w:t>
      </w:r>
    </w:p>
    <w:p w14:paraId="37ED7749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2C05EF68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7ABE31FC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D907C24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AF76AFC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60D033C4" w14:textId="77777777"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>r 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2E5EC776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0516CADE" w14:textId="1A4466F0"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MŚ-ZP-WW-333-</w:t>
      </w:r>
      <w:r w:rsidR="00554E51">
        <w:rPr>
          <w:rFonts w:ascii="Trebuchet MS" w:hAnsi="Trebuchet MS" w:cs="Tahoma"/>
          <w:b/>
          <w:sz w:val="20"/>
          <w:szCs w:val="20"/>
        </w:rPr>
        <w:t>4</w:t>
      </w:r>
      <w:r w:rsidRPr="00D57F07">
        <w:rPr>
          <w:rFonts w:ascii="Trebuchet MS" w:hAnsi="Trebuchet MS" w:cs="Tahoma"/>
          <w:b/>
          <w:sz w:val="20"/>
          <w:szCs w:val="20"/>
        </w:rPr>
        <w:t>/1</w:t>
      </w:r>
      <w:r w:rsidR="007220B8">
        <w:rPr>
          <w:rFonts w:ascii="Trebuchet MS" w:hAnsi="Trebuchet MS" w:cs="Tahoma"/>
          <w:b/>
          <w:sz w:val="20"/>
          <w:szCs w:val="20"/>
        </w:rPr>
        <w:t>8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14:paraId="567167AF" w14:textId="77777777"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57A397E3" w14:textId="38E0D9BE"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2D4F79" w:rsidRPr="002D4F79">
        <w:rPr>
          <w:rFonts w:ascii="Trebuchet MS" w:hAnsi="Trebuchet MS" w:cs="Tahoma"/>
          <w:b/>
          <w:sz w:val="20"/>
          <w:szCs w:val="20"/>
        </w:rPr>
        <w:t>Serwis urządzeń transportu bliskiego (UTB) zamontowanych w Muzeum Śląskim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14:paraId="3A06CE36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3221B2ED" w14:textId="77777777"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51DA089C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348932B2" w14:textId="4B5CD4CA" w:rsidR="00D57F07" w:rsidRPr="00D333C4" w:rsidRDefault="00785BF5" w:rsidP="00D57F07">
      <w:pPr>
        <w:numPr>
          <w:ilvl w:val="0"/>
          <w:numId w:val="7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D57F07" w:rsidRPr="0091663D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="00D57F07" w:rsidRPr="0091663D">
        <w:rPr>
          <w:rFonts w:ascii="Trebuchet MS" w:hAnsi="Trebuchet MS" w:cs="Tahoma"/>
          <w:sz w:val="20"/>
          <w:szCs w:val="20"/>
        </w:rPr>
        <w:br/>
        <w:t xml:space="preserve">w </w:t>
      </w:r>
      <w:r w:rsidR="00D57F07" w:rsidRPr="00D333C4">
        <w:rPr>
          <w:rFonts w:ascii="Trebuchet MS" w:hAnsi="Trebuchet MS" w:cs="Tahoma"/>
          <w:sz w:val="20"/>
          <w:szCs w:val="20"/>
        </w:rPr>
        <w:t>specyfikacji istotnych warunków zamówienia za</w:t>
      </w:r>
      <w:r w:rsidR="001161B1">
        <w:rPr>
          <w:rFonts w:ascii="Trebuchet MS" w:hAnsi="Trebuchet MS" w:cs="Tahoma"/>
          <w:sz w:val="20"/>
          <w:szCs w:val="20"/>
        </w:rPr>
        <w:t xml:space="preserve"> </w:t>
      </w:r>
      <w:r w:rsidR="001161B1" w:rsidRPr="001161B1">
        <w:rPr>
          <w:rFonts w:ascii="Trebuchet MS" w:hAnsi="Trebuchet MS" w:cs="Tahoma"/>
          <w:b/>
          <w:sz w:val="20"/>
          <w:szCs w:val="20"/>
        </w:rPr>
        <w:t>cenę brutto</w:t>
      </w:r>
      <w:r w:rsidR="00D57F07" w:rsidRPr="00D333C4">
        <w:rPr>
          <w:rFonts w:ascii="Trebuchet MS" w:hAnsi="Trebuchet MS" w:cs="Tahoma"/>
          <w:sz w:val="20"/>
          <w:szCs w:val="20"/>
        </w:rPr>
        <w:t>:</w:t>
      </w:r>
    </w:p>
    <w:p w14:paraId="0E6AB155" w14:textId="48D41AFA" w:rsidR="00D57F07" w:rsidRPr="00A20769" w:rsidRDefault="001161B1" w:rsidP="00A20769">
      <w:pPr>
        <w:pStyle w:val="Akapitzlist"/>
        <w:numPr>
          <w:ilvl w:val="1"/>
          <w:numId w:val="7"/>
        </w:num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A20769">
        <w:rPr>
          <w:rFonts w:ascii="Trebuchet MS" w:hAnsi="Trebuchet MS" w:cs="Tahoma"/>
          <w:sz w:val="20"/>
          <w:szCs w:val="20"/>
        </w:rPr>
        <w:t xml:space="preserve">prace konserwacyjne </w:t>
      </w:r>
      <w:r w:rsidRPr="00A20769">
        <w:rPr>
          <w:rFonts w:ascii="Trebuchet MS" w:hAnsi="Trebuchet MS" w:cs="Arial"/>
          <w:sz w:val="20"/>
          <w:szCs w:val="20"/>
        </w:rPr>
        <w:t>2018</w:t>
      </w:r>
      <w:r w:rsidRPr="00A20769">
        <w:rPr>
          <w:rFonts w:ascii="Trebuchet MS" w:hAnsi="Trebuchet MS" w:cs="Arial"/>
          <w:b/>
          <w:sz w:val="20"/>
          <w:szCs w:val="20"/>
        </w:rPr>
        <w:t xml:space="preserve"> (zamówienie podstawowe)</w:t>
      </w:r>
      <w:r w:rsidR="00D57F07" w:rsidRPr="00A20769">
        <w:rPr>
          <w:rFonts w:ascii="Trebuchet MS" w:hAnsi="Trebuchet MS" w:cs="Tahoma"/>
          <w:sz w:val="20"/>
          <w:szCs w:val="20"/>
        </w:rPr>
        <w:t xml:space="preserve">: </w:t>
      </w:r>
    </w:p>
    <w:p w14:paraId="2E21B51D" w14:textId="77777777" w:rsidR="00D57F07" w:rsidRPr="00E55343" w:rsidRDefault="00D57F07" w:rsidP="00A02E7A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___________________________________ PLN;</w:t>
      </w:r>
    </w:p>
    <w:p w14:paraId="5E2DEBF4" w14:textId="4BA30D24" w:rsidR="00D57F07" w:rsidRPr="00E55343" w:rsidRDefault="001161B1" w:rsidP="00A20769">
      <w:pPr>
        <w:pStyle w:val="Akapitzlist"/>
        <w:numPr>
          <w:ilvl w:val="1"/>
          <w:numId w:val="7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 xml:space="preserve">prace </w:t>
      </w:r>
      <w:r w:rsidRPr="00AE755B">
        <w:rPr>
          <w:rFonts w:ascii="Trebuchet MS" w:hAnsi="Trebuchet MS" w:cs="Tahoma"/>
          <w:sz w:val="20"/>
          <w:szCs w:val="20"/>
        </w:rPr>
        <w:t xml:space="preserve">konserwacyjne </w:t>
      </w:r>
      <w:r w:rsidR="00F10E00" w:rsidRPr="00AE755B">
        <w:rPr>
          <w:rFonts w:ascii="Trebuchet MS" w:hAnsi="Trebuchet MS" w:cs="Arial"/>
          <w:sz w:val="20"/>
          <w:szCs w:val="20"/>
        </w:rPr>
        <w:t>2019 r.</w:t>
      </w:r>
      <w:r w:rsidRPr="00E55343">
        <w:rPr>
          <w:rFonts w:ascii="Trebuchet MS" w:hAnsi="Trebuchet MS" w:cs="Arial"/>
          <w:b/>
          <w:sz w:val="20"/>
          <w:szCs w:val="20"/>
        </w:rPr>
        <w:t xml:space="preserve"> (zamówienie opcjonalne)</w:t>
      </w:r>
      <w:r w:rsidRPr="00E55343">
        <w:rPr>
          <w:rFonts w:ascii="Trebuchet MS" w:hAnsi="Trebuchet MS" w:cs="Tahoma"/>
          <w:sz w:val="20"/>
          <w:szCs w:val="20"/>
        </w:rPr>
        <w:t>:</w:t>
      </w:r>
    </w:p>
    <w:p w14:paraId="22C1E85A" w14:textId="0BD72EF2" w:rsidR="003563E5" w:rsidRPr="00E55343" w:rsidRDefault="00A02E7A" w:rsidP="00A02E7A">
      <w:pPr>
        <w:pStyle w:val="Akapitzlist"/>
        <w:spacing w:after="240" w:line="480" w:lineRule="auto"/>
        <w:ind w:left="0"/>
        <w:contextualSpacing w:val="0"/>
        <w:jc w:val="center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___________________________________</w:t>
      </w:r>
      <w:r w:rsidR="003563E5" w:rsidRPr="00E55343">
        <w:rPr>
          <w:rFonts w:ascii="Trebuchet MS" w:hAnsi="Trebuchet MS" w:cs="Tahoma"/>
          <w:sz w:val="20"/>
          <w:szCs w:val="20"/>
        </w:rPr>
        <w:t xml:space="preserve"> PLN;</w:t>
      </w:r>
    </w:p>
    <w:p w14:paraId="77820E97" w14:textId="4D61F0F9" w:rsidR="001161B1" w:rsidRPr="00E55343" w:rsidRDefault="001161B1" w:rsidP="00A20769">
      <w:pPr>
        <w:pStyle w:val="Akapitzlist"/>
        <w:numPr>
          <w:ilvl w:val="1"/>
          <w:numId w:val="7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E55343">
        <w:rPr>
          <w:rFonts w:ascii="Trebuchet MS" w:hAnsi="Trebuchet MS" w:cs="Arial"/>
          <w:sz w:val="20"/>
          <w:szCs w:val="20"/>
        </w:rPr>
        <w:t xml:space="preserve">prace naprawcze 2018 i 2019 </w:t>
      </w:r>
      <w:r w:rsidRPr="00E55343">
        <w:rPr>
          <w:rFonts w:ascii="Trebuchet MS" w:hAnsi="Trebuchet MS" w:cs="Arial"/>
          <w:b/>
          <w:sz w:val="20"/>
          <w:szCs w:val="20"/>
        </w:rPr>
        <w:t>(zamówienie opcjonalne)</w:t>
      </w:r>
      <w:r w:rsidRPr="00E55343">
        <w:rPr>
          <w:rFonts w:ascii="Trebuchet MS" w:hAnsi="Trebuchet MS" w:cs="Arial"/>
          <w:sz w:val="20"/>
          <w:szCs w:val="20"/>
        </w:rPr>
        <w:t>:</w:t>
      </w:r>
    </w:p>
    <w:p w14:paraId="13F3F270" w14:textId="53AF23CA" w:rsidR="001161B1" w:rsidRPr="00E55343" w:rsidRDefault="001161B1" w:rsidP="001161B1">
      <w:pPr>
        <w:pStyle w:val="Akapitzlist"/>
        <w:spacing w:after="240" w:line="480" w:lineRule="auto"/>
        <w:ind w:left="0"/>
        <w:contextualSpacing w:val="0"/>
        <w:jc w:val="center"/>
        <w:rPr>
          <w:rFonts w:ascii="Trebuchet MS" w:hAnsi="Trebuchet MS" w:cs="Tahoma"/>
          <w:bCs/>
          <w:sz w:val="20"/>
          <w:szCs w:val="20"/>
        </w:rPr>
      </w:pPr>
      <w:r w:rsidRPr="00E55343">
        <w:rPr>
          <w:rFonts w:ascii="Trebuchet MS" w:hAnsi="Trebuchet MS" w:cs="Tahoma"/>
          <w:bCs/>
          <w:sz w:val="20"/>
          <w:szCs w:val="20"/>
        </w:rPr>
        <w:t>___________________________________ PLN;</w:t>
      </w:r>
    </w:p>
    <w:p w14:paraId="03FB9014" w14:textId="23B4830D" w:rsidR="00D57F07" w:rsidRPr="00E55343" w:rsidRDefault="00D57F07" w:rsidP="00A20769">
      <w:pPr>
        <w:pStyle w:val="Akapitzlist"/>
        <w:numPr>
          <w:ilvl w:val="1"/>
          <w:numId w:val="7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RAZEM</w:t>
      </w:r>
      <w:r w:rsidR="00F10E00" w:rsidRPr="00E55343">
        <w:rPr>
          <w:rFonts w:ascii="Trebuchet MS" w:hAnsi="Trebuchet MS" w:cs="Tahoma"/>
          <w:bCs/>
          <w:sz w:val="20"/>
          <w:szCs w:val="20"/>
        </w:rPr>
        <w:t xml:space="preserve"> za całość zamówienia</w:t>
      </w:r>
      <w:r w:rsidRPr="00E55343">
        <w:rPr>
          <w:rFonts w:ascii="Trebuchet MS" w:hAnsi="Trebuchet MS" w:cs="Tahoma"/>
          <w:bCs/>
          <w:sz w:val="20"/>
          <w:szCs w:val="20"/>
        </w:rPr>
        <w:t xml:space="preserve"> </w:t>
      </w:r>
      <w:r w:rsidR="008E1362">
        <w:rPr>
          <w:rFonts w:ascii="Trebuchet MS" w:hAnsi="Trebuchet MS" w:cs="Tahoma"/>
          <w:bCs/>
          <w:sz w:val="20"/>
          <w:szCs w:val="20"/>
        </w:rPr>
        <w:t>[</w:t>
      </w:r>
      <w:r w:rsidRPr="00E55343">
        <w:rPr>
          <w:rFonts w:ascii="Trebuchet MS" w:hAnsi="Trebuchet MS" w:cs="Tahoma"/>
          <w:bCs/>
          <w:sz w:val="20"/>
          <w:szCs w:val="20"/>
        </w:rPr>
        <w:t>zamówienie podstawowe oraz opcj</w:t>
      </w:r>
      <w:r w:rsidR="001161B1" w:rsidRPr="00E55343">
        <w:rPr>
          <w:rFonts w:ascii="Trebuchet MS" w:hAnsi="Trebuchet MS" w:cs="Tahoma"/>
          <w:bCs/>
          <w:sz w:val="20"/>
          <w:szCs w:val="20"/>
        </w:rPr>
        <w:t>onalne</w:t>
      </w:r>
      <w:r w:rsidR="00E90666">
        <w:rPr>
          <w:rFonts w:ascii="Trebuchet MS" w:hAnsi="Trebuchet MS" w:cs="Tahoma"/>
          <w:bCs/>
          <w:sz w:val="20"/>
          <w:szCs w:val="20"/>
        </w:rPr>
        <w:t xml:space="preserve">, suma </w:t>
      </w:r>
      <w:r w:rsidR="008E1362">
        <w:rPr>
          <w:rFonts w:ascii="Trebuchet MS" w:hAnsi="Trebuchet MS" w:cs="Tahoma"/>
          <w:bCs/>
          <w:sz w:val="20"/>
          <w:szCs w:val="20"/>
        </w:rPr>
        <w:t>punktów 1) do 3</w:t>
      </w:r>
      <w:r w:rsidRPr="00E55343">
        <w:rPr>
          <w:rFonts w:ascii="Trebuchet MS" w:hAnsi="Trebuchet MS" w:cs="Tahoma"/>
          <w:bCs/>
          <w:sz w:val="20"/>
          <w:szCs w:val="20"/>
        </w:rPr>
        <w:t>)</w:t>
      </w:r>
      <w:r w:rsidR="008E1362">
        <w:rPr>
          <w:rFonts w:ascii="Trebuchet MS" w:hAnsi="Trebuchet MS" w:cs="Tahoma"/>
          <w:bCs/>
          <w:sz w:val="20"/>
          <w:szCs w:val="20"/>
        </w:rPr>
        <w:t>]</w:t>
      </w:r>
      <w:r w:rsidRPr="00E55343">
        <w:rPr>
          <w:rFonts w:ascii="Trebuchet MS" w:hAnsi="Trebuchet MS" w:cs="Tahoma"/>
          <w:bCs/>
          <w:sz w:val="20"/>
          <w:szCs w:val="20"/>
        </w:rPr>
        <w:t>:</w:t>
      </w:r>
    </w:p>
    <w:p w14:paraId="64D2F866" w14:textId="245CB9AC" w:rsidR="00D57F07" w:rsidRPr="00E55343" w:rsidRDefault="00A02E7A" w:rsidP="00A02E7A">
      <w:pPr>
        <w:spacing w:after="240" w:line="480" w:lineRule="auto"/>
        <w:jc w:val="center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___________________________________</w:t>
      </w:r>
      <w:r w:rsidR="00D57F07" w:rsidRPr="00E55343">
        <w:rPr>
          <w:rFonts w:ascii="Trebuchet MS" w:hAnsi="Trebuchet MS" w:cs="Tahoma"/>
          <w:sz w:val="20"/>
          <w:szCs w:val="20"/>
        </w:rPr>
        <w:t xml:space="preserve"> PLN.</w:t>
      </w:r>
    </w:p>
    <w:p w14:paraId="4ABFE4E5" w14:textId="77777777" w:rsidR="00785BF5" w:rsidRDefault="00E0503E" w:rsidP="00A02E7A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</w:t>
      </w:r>
      <w:r w:rsidR="00D333C4" w:rsidRPr="00A02E7A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 xml:space="preserve">obejmują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14:paraId="6F908FD9" w14:textId="77777777" w:rsidR="00A02E7A" w:rsidRPr="00A02E7A" w:rsidRDefault="00A02E7A" w:rsidP="00A02E7A">
      <w:pPr>
        <w:pStyle w:val="Akapitzlist"/>
        <w:spacing w:before="120" w:after="120" w:line="276" w:lineRule="auto"/>
        <w:ind w:left="357"/>
        <w:jc w:val="both"/>
        <w:rPr>
          <w:rFonts w:ascii="Trebuchet MS" w:hAnsi="Trebuchet MS"/>
          <w:sz w:val="8"/>
          <w:szCs w:val="8"/>
        </w:rPr>
      </w:pPr>
    </w:p>
    <w:p w14:paraId="3EBCF5D1" w14:textId="5BD396E5" w:rsidR="001E3937" w:rsidRDefault="001E3937" w:rsidP="00A02E7A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Zobowiązuje się do nieprzenoszenia kosztów realizacji zamówienia opcjonalnego do kosztów realizacji zamówienia podstawowego i odwrotnie. W związku z tym, ceny jednostkowe z arkusza kalkulacyjnego ceny, będą jednakowa przez cały okres realizacji przedmiotu zamówienia (tj. zamówienia podstawowego i opcji), z zastrzeżeniem § 1</w:t>
      </w:r>
      <w:r w:rsidR="0033378B" w:rsidRPr="00A02E7A">
        <w:rPr>
          <w:rFonts w:ascii="Trebuchet MS" w:hAnsi="Trebuchet MS"/>
          <w:sz w:val="20"/>
          <w:szCs w:val="20"/>
        </w:rPr>
        <w:t>4</w:t>
      </w:r>
      <w:r w:rsidRPr="00A02E7A">
        <w:rPr>
          <w:rFonts w:ascii="Trebuchet MS" w:hAnsi="Trebuchet MS"/>
          <w:sz w:val="20"/>
          <w:szCs w:val="20"/>
        </w:rPr>
        <w:t xml:space="preserve"> umowy. </w:t>
      </w:r>
    </w:p>
    <w:p w14:paraId="3F37E54A" w14:textId="77777777" w:rsidR="00A02E7A" w:rsidRPr="00A02E7A" w:rsidRDefault="00A02E7A" w:rsidP="00A02E7A">
      <w:pPr>
        <w:pStyle w:val="Akapitzlist"/>
        <w:rPr>
          <w:rFonts w:ascii="Trebuchet MS" w:hAnsi="Trebuchet MS"/>
          <w:sz w:val="8"/>
          <w:szCs w:val="8"/>
        </w:rPr>
      </w:pPr>
    </w:p>
    <w:p w14:paraId="722F177C" w14:textId="2A64F232" w:rsidR="001E3937" w:rsidRDefault="001E3937" w:rsidP="00A02E7A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Zobowiązuje się, iż nie będę żądał wynagrodzenia oraz żadnej rekompensa</w:t>
      </w:r>
      <w:r w:rsidR="00E90666">
        <w:rPr>
          <w:rFonts w:ascii="Trebuchet MS" w:hAnsi="Trebuchet MS"/>
          <w:sz w:val="20"/>
          <w:szCs w:val="20"/>
        </w:rPr>
        <w:t>ty w przypadku rezygnacji przez </w:t>
      </w:r>
      <w:r w:rsidRPr="00A02E7A">
        <w:rPr>
          <w:rFonts w:ascii="Trebuchet MS" w:hAnsi="Trebuchet MS"/>
          <w:sz w:val="20"/>
          <w:szCs w:val="20"/>
        </w:rPr>
        <w:t>Zamawiającego z realizacji zamówienia w ramach opcji.</w:t>
      </w:r>
    </w:p>
    <w:p w14:paraId="7F09D629" w14:textId="77777777" w:rsidR="00A02E7A" w:rsidRPr="00A02E7A" w:rsidRDefault="00A02E7A" w:rsidP="00A02E7A">
      <w:pPr>
        <w:pStyle w:val="Akapitzlist"/>
        <w:rPr>
          <w:rFonts w:ascii="Trebuchet MS" w:hAnsi="Trebuchet MS"/>
          <w:sz w:val="10"/>
          <w:szCs w:val="10"/>
        </w:rPr>
      </w:pPr>
    </w:p>
    <w:p w14:paraId="13A4D19B" w14:textId="77777777" w:rsidR="00785BF5" w:rsidRDefault="00333754" w:rsidP="00A02E7A">
      <w:pPr>
        <w:pStyle w:val="Akapitzlist"/>
        <w:numPr>
          <w:ilvl w:val="0"/>
          <w:numId w:val="7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b/>
          <w:sz w:val="20"/>
          <w:szCs w:val="20"/>
        </w:rPr>
      </w:pPr>
      <w:r w:rsidRPr="00B84529">
        <w:rPr>
          <w:rFonts w:ascii="Trebuchet MS" w:hAnsi="Trebuchet MS" w:cs="Tahoma"/>
          <w:b/>
          <w:sz w:val="20"/>
          <w:szCs w:val="20"/>
        </w:rPr>
        <w:t>Z</w:t>
      </w:r>
      <w:r w:rsidR="00DF5A64" w:rsidRPr="00B84529">
        <w:rPr>
          <w:rFonts w:ascii="Trebuchet MS" w:hAnsi="Trebuchet MS" w:cs="Tahoma"/>
          <w:b/>
          <w:sz w:val="20"/>
          <w:szCs w:val="20"/>
        </w:rPr>
        <w:t>obowiązuję</w:t>
      </w:r>
      <w:r w:rsidR="00785BF5" w:rsidRPr="00B84529">
        <w:rPr>
          <w:rFonts w:ascii="Trebuchet MS" w:hAnsi="Trebuchet MS" w:cs="Tahoma"/>
          <w:b/>
          <w:sz w:val="20"/>
          <w:szCs w:val="20"/>
        </w:rPr>
        <w:t xml:space="preserve"> się do realizacji przedmiotu zamówienia </w:t>
      </w:r>
      <w:r w:rsidR="005966D0" w:rsidRPr="00B84529">
        <w:rPr>
          <w:rFonts w:ascii="Trebuchet MS" w:hAnsi="Trebuchet MS" w:cs="Tahoma"/>
          <w:b/>
          <w:sz w:val="20"/>
          <w:szCs w:val="20"/>
        </w:rPr>
        <w:t>w terminach okreś</w:t>
      </w:r>
      <w:r w:rsidR="00631533" w:rsidRPr="00B84529">
        <w:rPr>
          <w:rFonts w:ascii="Trebuchet MS" w:hAnsi="Trebuchet MS" w:cs="Tahoma"/>
          <w:b/>
          <w:sz w:val="20"/>
          <w:szCs w:val="20"/>
        </w:rPr>
        <w:t xml:space="preserve">lonych w SIWZ </w:t>
      </w:r>
      <w:r w:rsidR="00115CAF" w:rsidRPr="00B84529">
        <w:rPr>
          <w:rFonts w:ascii="Trebuchet MS" w:hAnsi="Trebuchet MS" w:cs="Tahoma"/>
          <w:b/>
          <w:sz w:val="20"/>
          <w:szCs w:val="20"/>
        </w:rPr>
        <w:br/>
      </w:r>
      <w:r w:rsidR="00631533" w:rsidRPr="00B84529">
        <w:rPr>
          <w:rFonts w:ascii="Trebuchet MS" w:hAnsi="Trebuchet MS" w:cs="Tahoma"/>
          <w:b/>
          <w:sz w:val="20"/>
          <w:szCs w:val="20"/>
        </w:rPr>
        <w:t>oraz w</w:t>
      </w:r>
      <w:r w:rsidR="005966D0" w:rsidRPr="00B84529">
        <w:rPr>
          <w:rFonts w:ascii="Trebuchet MS" w:hAnsi="Trebuchet MS" w:cs="Tahoma"/>
          <w:b/>
          <w:sz w:val="20"/>
          <w:szCs w:val="20"/>
        </w:rPr>
        <w:t>e wzorze umowy</w:t>
      </w:r>
      <w:r w:rsidR="00785BF5" w:rsidRPr="00B84529">
        <w:rPr>
          <w:rFonts w:ascii="Trebuchet MS" w:hAnsi="Trebuchet MS" w:cs="Tahoma"/>
          <w:b/>
          <w:sz w:val="20"/>
          <w:szCs w:val="20"/>
        </w:rPr>
        <w:t>.</w:t>
      </w:r>
    </w:p>
    <w:p w14:paraId="146799D3" w14:textId="77777777" w:rsidR="00A02E7A" w:rsidRPr="00A02E7A" w:rsidRDefault="00A02E7A" w:rsidP="00A02E7A">
      <w:pPr>
        <w:pStyle w:val="Akapitzlist"/>
        <w:rPr>
          <w:rFonts w:ascii="Trebuchet MS" w:hAnsi="Trebuchet MS" w:cs="Tahoma"/>
          <w:sz w:val="8"/>
          <w:szCs w:val="8"/>
        </w:rPr>
      </w:pPr>
    </w:p>
    <w:p w14:paraId="3509EDF8" w14:textId="77777777" w:rsidR="00785BF5" w:rsidRDefault="00333754" w:rsidP="00A02E7A">
      <w:pPr>
        <w:pStyle w:val="Akapitzlist"/>
        <w:numPr>
          <w:ilvl w:val="0"/>
          <w:numId w:val="7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b/>
          <w:sz w:val="20"/>
          <w:szCs w:val="20"/>
        </w:rPr>
      </w:pPr>
      <w:r w:rsidRPr="00B84529">
        <w:rPr>
          <w:rFonts w:ascii="Trebuchet MS" w:hAnsi="Trebuchet MS" w:cs="Tahoma"/>
          <w:b/>
          <w:sz w:val="20"/>
          <w:szCs w:val="20"/>
        </w:rPr>
        <w:t>A</w:t>
      </w:r>
      <w:r w:rsidR="00F7232C" w:rsidRPr="00B84529">
        <w:rPr>
          <w:rFonts w:ascii="Trebuchet MS" w:hAnsi="Trebuchet MS" w:cs="Tahoma"/>
          <w:b/>
          <w:sz w:val="20"/>
          <w:szCs w:val="20"/>
        </w:rPr>
        <w:t>kceptuj</w:t>
      </w:r>
      <w:r w:rsidR="00DF5A64" w:rsidRPr="00B84529">
        <w:rPr>
          <w:rFonts w:ascii="Trebuchet MS" w:hAnsi="Trebuchet MS" w:cs="Tahoma"/>
          <w:b/>
          <w:sz w:val="20"/>
          <w:szCs w:val="20"/>
        </w:rPr>
        <w:t>ę</w:t>
      </w:r>
      <w:r w:rsidR="00785BF5" w:rsidRPr="00B84529">
        <w:rPr>
          <w:rFonts w:ascii="Trebuchet MS" w:hAnsi="Trebuchet MS" w:cs="Tahoma"/>
          <w:b/>
          <w:sz w:val="20"/>
          <w:szCs w:val="20"/>
        </w:rPr>
        <w:t xml:space="preserve"> warunki płatności podane we wzorze umowy.</w:t>
      </w:r>
    </w:p>
    <w:p w14:paraId="0F8BAA69" w14:textId="77777777" w:rsidR="00A02E7A" w:rsidRPr="00A02E7A" w:rsidRDefault="00A02E7A" w:rsidP="00A02E7A">
      <w:pPr>
        <w:pStyle w:val="Akapitzlist"/>
        <w:rPr>
          <w:rFonts w:ascii="Trebuchet MS" w:hAnsi="Trebuchet MS" w:cs="Tahoma"/>
          <w:sz w:val="8"/>
          <w:szCs w:val="8"/>
        </w:rPr>
      </w:pPr>
    </w:p>
    <w:p w14:paraId="1DB8FF91" w14:textId="36B704A9" w:rsidR="0033378B" w:rsidRPr="00E55343" w:rsidRDefault="00785BF5" w:rsidP="00464F0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48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E55343">
        <w:rPr>
          <w:rFonts w:ascii="Trebuchet MS" w:hAnsi="Trebuchet MS" w:cs="TrebuchetMS"/>
          <w:b/>
          <w:sz w:val="20"/>
          <w:szCs w:val="20"/>
        </w:rPr>
        <w:t xml:space="preserve">Na przedmiot zamówienia </w:t>
      </w:r>
      <w:r w:rsidR="00B24290" w:rsidRPr="00E55343">
        <w:rPr>
          <w:rFonts w:ascii="Trebuchet MS" w:hAnsi="Trebuchet MS" w:cs="TrebuchetMS"/>
          <w:b/>
          <w:sz w:val="20"/>
          <w:szCs w:val="20"/>
        </w:rPr>
        <w:t>w zakresie</w:t>
      </w:r>
      <w:r w:rsidR="0033378B" w:rsidRPr="00E55343">
        <w:rPr>
          <w:rFonts w:ascii="Trebuchet MS" w:hAnsi="Trebuchet MS" w:cs="Tahoma"/>
          <w:b/>
          <w:sz w:val="20"/>
          <w:szCs w:val="20"/>
        </w:rPr>
        <w:t xml:space="preserve"> napraw</w:t>
      </w:r>
      <w:r w:rsidR="00B84529" w:rsidRPr="00E55343">
        <w:rPr>
          <w:rFonts w:ascii="Trebuchet MS" w:hAnsi="Trebuchet MS" w:cs="Tahoma"/>
          <w:b/>
          <w:sz w:val="20"/>
          <w:szCs w:val="20"/>
        </w:rPr>
        <w:t>,</w:t>
      </w:r>
      <w:r w:rsidR="0033378B" w:rsidRPr="00E55343">
        <w:rPr>
          <w:rFonts w:ascii="Trebuchet MS" w:hAnsi="Trebuchet MS" w:cs="Tahoma"/>
          <w:b/>
          <w:sz w:val="20"/>
          <w:szCs w:val="20"/>
        </w:rPr>
        <w:t xml:space="preserve"> o których mowa w punkcie 1.3c OPZ </w:t>
      </w:r>
      <w:r w:rsidR="00464F09">
        <w:rPr>
          <w:rFonts w:ascii="Trebuchet MS" w:hAnsi="Trebuchet MS" w:cs="Tahoma"/>
          <w:b/>
          <w:sz w:val="20"/>
          <w:szCs w:val="20"/>
        </w:rPr>
        <w:t>i</w:t>
      </w:r>
      <w:r w:rsidR="00464F09" w:rsidRPr="00464F09">
        <w:rPr>
          <w:rFonts w:ascii="Trebuchet MS" w:hAnsi="Trebuchet MS" w:cs="Tahoma"/>
          <w:b/>
          <w:sz w:val="20"/>
          <w:szCs w:val="20"/>
        </w:rPr>
        <w:t xml:space="preserve"> w tabeli </w:t>
      </w:r>
      <w:r w:rsidR="00464F09">
        <w:rPr>
          <w:rFonts w:ascii="Trebuchet MS" w:hAnsi="Trebuchet MS" w:cs="Tahoma"/>
          <w:b/>
          <w:sz w:val="20"/>
          <w:szCs w:val="20"/>
        </w:rPr>
        <w:br/>
      </w:r>
      <w:r w:rsidR="00464F09" w:rsidRPr="00464F09">
        <w:rPr>
          <w:rFonts w:ascii="Trebuchet MS" w:hAnsi="Trebuchet MS" w:cs="Tahoma"/>
          <w:b/>
          <w:sz w:val="20"/>
          <w:szCs w:val="20"/>
        </w:rPr>
        <w:t xml:space="preserve">nr 2 </w:t>
      </w:r>
      <w:r w:rsidR="00464F09" w:rsidRPr="00464F09">
        <w:rPr>
          <w:rFonts w:ascii="Trebuchet MS" w:hAnsi="Trebuchet MS" w:cs="Tahoma"/>
          <w:b/>
          <w:i/>
          <w:sz w:val="20"/>
          <w:szCs w:val="20"/>
        </w:rPr>
        <w:t>Prace naprawcze (Cn) w roku 2018 i 2019</w:t>
      </w:r>
      <w:r w:rsidR="00E90666">
        <w:rPr>
          <w:rFonts w:ascii="Trebuchet MS" w:hAnsi="Trebuchet MS" w:cs="Tahoma"/>
          <w:b/>
          <w:i/>
          <w:sz w:val="20"/>
          <w:szCs w:val="20"/>
        </w:rPr>
        <w:t xml:space="preserve"> </w:t>
      </w:r>
      <w:r w:rsidR="0033378B" w:rsidRPr="00E55343">
        <w:rPr>
          <w:rFonts w:ascii="Trebuchet MS" w:hAnsi="Trebuchet MS" w:cs="Tahoma"/>
          <w:b/>
          <w:sz w:val="20"/>
          <w:szCs w:val="20"/>
        </w:rPr>
        <w:t xml:space="preserve">udzielam gwarancji _______ miesięcy od dnia podpisania protokołu odbioru prac przez </w:t>
      </w:r>
      <w:r w:rsidR="00B84529" w:rsidRPr="00E55343">
        <w:rPr>
          <w:rFonts w:ascii="Trebuchet MS" w:hAnsi="Trebuchet MS" w:cs="Tahoma"/>
          <w:b/>
          <w:sz w:val="20"/>
          <w:szCs w:val="20"/>
        </w:rPr>
        <w:t xml:space="preserve">przedstawicieli Zamawiającego </w:t>
      </w:r>
      <w:r w:rsidR="0033378B" w:rsidRPr="00E55343">
        <w:rPr>
          <w:rFonts w:ascii="Trebuchet MS" w:hAnsi="Trebuchet MS" w:cs="Tahoma"/>
          <w:b/>
          <w:sz w:val="20"/>
          <w:szCs w:val="20"/>
        </w:rPr>
        <w:t>i Wykonawcy bez uwag.</w:t>
      </w:r>
    </w:p>
    <w:p w14:paraId="30789DB4" w14:textId="7EB6FC1B" w:rsidR="00115CAF" w:rsidRPr="00E55343" w:rsidRDefault="00115CAF" w:rsidP="00A20769">
      <w:pPr>
        <w:numPr>
          <w:ilvl w:val="0"/>
          <w:numId w:val="7"/>
        </w:numPr>
        <w:spacing w:before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E55343">
        <w:rPr>
          <w:rFonts w:ascii="Trebuchet MS" w:hAnsi="Trebuchet MS" w:cs="Tahoma"/>
          <w:b/>
          <w:sz w:val="20"/>
          <w:szCs w:val="20"/>
        </w:rPr>
        <w:t>Oświadczam</w:t>
      </w:r>
      <w:r w:rsidR="00B84529" w:rsidRPr="00E55343">
        <w:rPr>
          <w:rFonts w:ascii="Trebuchet MS" w:hAnsi="Trebuchet MS" w:cs="Tahoma"/>
          <w:b/>
          <w:sz w:val="20"/>
          <w:szCs w:val="20"/>
        </w:rPr>
        <w:t>,</w:t>
      </w:r>
      <w:r w:rsidRPr="00E55343">
        <w:rPr>
          <w:rFonts w:ascii="Trebuchet MS" w:hAnsi="Trebuchet MS" w:cs="Tahoma"/>
          <w:b/>
          <w:sz w:val="20"/>
          <w:szCs w:val="20"/>
        </w:rPr>
        <w:t xml:space="preserve"> iż</w:t>
      </w:r>
      <w:r w:rsidR="002B4461" w:rsidRPr="00E55343">
        <w:rPr>
          <w:rFonts w:ascii="Trebuchet MS" w:hAnsi="Trebuchet MS" w:cs="Tahoma"/>
          <w:b/>
          <w:sz w:val="20"/>
          <w:szCs w:val="20"/>
        </w:rPr>
        <w:t xml:space="preserve"> przedmiot zamówienia będzie realizowany przez _______ zespoły</w:t>
      </w:r>
      <w:r w:rsidR="008E1362">
        <w:rPr>
          <w:rFonts w:ascii="Trebuchet MS" w:hAnsi="Trebuchet MS" w:cs="Tahoma"/>
          <w:b/>
          <w:sz w:val="20"/>
          <w:szCs w:val="20"/>
        </w:rPr>
        <w:t>(-</w:t>
      </w:r>
      <w:r w:rsidR="002B4461" w:rsidRPr="00E55343">
        <w:rPr>
          <w:rFonts w:ascii="Trebuchet MS" w:hAnsi="Trebuchet MS" w:cs="Tahoma"/>
          <w:b/>
          <w:sz w:val="20"/>
          <w:szCs w:val="20"/>
        </w:rPr>
        <w:t>ół</w:t>
      </w:r>
      <w:r w:rsidR="008E1362">
        <w:rPr>
          <w:rFonts w:ascii="Trebuchet MS" w:hAnsi="Trebuchet MS" w:cs="Tahoma"/>
          <w:b/>
          <w:sz w:val="20"/>
          <w:szCs w:val="20"/>
        </w:rPr>
        <w:t>) serwisowe(-y), składające się każdorazowo z minimum 2 osób</w:t>
      </w:r>
      <w:r w:rsidR="002B4461" w:rsidRPr="00E55343">
        <w:rPr>
          <w:rFonts w:ascii="Trebuchet MS" w:hAnsi="Trebuchet MS" w:cs="Tahoma"/>
          <w:b/>
          <w:sz w:val="20"/>
          <w:szCs w:val="20"/>
        </w:rPr>
        <w:t>.</w:t>
      </w:r>
    </w:p>
    <w:p w14:paraId="2EFC7248" w14:textId="6F648B85" w:rsidR="002B4461" w:rsidRPr="00E55343" w:rsidRDefault="00B84529" w:rsidP="00B84529">
      <w:pPr>
        <w:numPr>
          <w:ilvl w:val="0"/>
          <w:numId w:val="7"/>
        </w:numPr>
        <w:spacing w:before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E55343">
        <w:rPr>
          <w:rFonts w:ascii="Trebuchet MS" w:hAnsi="Trebuchet MS" w:cs="Tahoma"/>
          <w:b/>
          <w:sz w:val="20"/>
          <w:szCs w:val="20"/>
        </w:rPr>
        <w:t xml:space="preserve">Oświadczam, iż w celu uzyskania punktów w podkryterium </w:t>
      </w:r>
      <w:r w:rsidRPr="00E55343">
        <w:rPr>
          <w:rFonts w:ascii="Trebuchet MS" w:hAnsi="Trebuchet MS" w:cs="Tahoma"/>
          <w:b/>
          <w:i/>
          <w:sz w:val="20"/>
          <w:szCs w:val="20"/>
        </w:rPr>
        <w:t xml:space="preserve">doświadczenie serwisantów </w:t>
      </w:r>
      <w:r w:rsidRPr="00E55343">
        <w:rPr>
          <w:rFonts w:ascii="Trebuchet MS" w:hAnsi="Trebuchet MS" w:cs="Tahoma"/>
          <w:b/>
          <w:sz w:val="20"/>
          <w:szCs w:val="20"/>
        </w:rPr>
        <w:t>niżej wymienione osoby zostaną skierowane do realizacji zamówienia oraz posiadają następujące doświadczenie: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2694"/>
        <w:gridCol w:w="6725"/>
      </w:tblGrid>
      <w:tr w:rsidR="00997C12" w:rsidRPr="00E55343" w14:paraId="48845C6A" w14:textId="77777777" w:rsidTr="00A02E7A">
        <w:tc>
          <w:tcPr>
            <w:tcW w:w="567" w:type="dxa"/>
            <w:vAlign w:val="center"/>
          </w:tcPr>
          <w:p w14:paraId="786D04B0" w14:textId="70968C1D" w:rsidR="00B84529" w:rsidRPr="00E55343" w:rsidRDefault="00B84529" w:rsidP="00A02E7A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vAlign w:val="center"/>
          </w:tcPr>
          <w:p w14:paraId="0959C528" w14:textId="5A8A2F6B" w:rsidR="00B84529" w:rsidRPr="00E55343" w:rsidRDefault="00B84529" w:rsidP="00A02E7A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  <w:tc>
          <w:tcPr>
            <w:tcW w:w="6725" w:type="dxa"/>
            <w:vAlign w:val="center"/>
          </w:tcPr>
          <w:p w14:paraId="33290A7E" w14:textId="05CB2178" w:rsidR="00B84529" w:rsidRPr="00E55343" w:rsidRDefault="00B84529" w:rsidP="00A02E7A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Doświadczenie serwisanta</w:t>
            </w:r>
          </w:p>
        </w:tc>
      </w:tr>
      <w:tr w:rsidR="00997C12" w:rsidRPr="00E55343" w14:paraId="567AE968" w14:textId="77777777" w:rsidTr="00A02E7A">
        <w:tc>
          <w:tcPr>
            <w:tcW w:w="567" w:type="dxa"/>
            <w:vAlign w:val="center"/>
          </w:tcPr>
          <w:p w14:paraId="18DA23C7" w14:textId="77777777" w:rsidR="00B84529" w:rsidRPr="00E55343" w:rsidRDefault="00B84529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039B57E6" w14:textId="77777777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5A1799FA" w14:textId="5A34C0E6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sz w:val="20"/>
                <w:szCs w:val="20"/>
              </w:rPr>
              <w:t>w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6D73F16C" w14:textId="77777777" w:rsidTr="00A02E7A">
        <w:tc>
          <w:tcPr>
            <w:tcW w:w="567" w:type="dxa"/>
            <w:vAlign w:val="center"/>
          </w:tcPr>
          <w:p w14:paraId="44590F9A" w14:textId="77777777" w:rsidR="00B84529" w:rsidRPr="00E55343" w:rsidRDefault="00B84529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27B8521A" w14:textId="77777777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7F474D78" w14:textId="7E75BB95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sz w:val="20"/>
                <w:szCs w:val="20"/>
              </w:rPr>
              <w:t>w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3BCC93D1" w14:textId="77777777" w:rsidTr="00A02E7A">
        <w:tc>
          <w:tcPr>
            <w:tcW w:w="567" w:type="dxa"/>
            <w:vAlign w:val="center"/>
          </w:tcPr>
          <w:p w14:paraId="1401ADC1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1F737FC9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45CF4666" w14:textId="34D92B78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sz w:val="20"/>
                <w:szCs w:val="20"/>
              </w:rPr>
              <w:t>w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4DDEE6F9" w14:textId="77777777" w:rsidTr="00A02E7A">
        <w:tc>
          <w:tcPr>
            <w:tcW w:w="567" w:type="dxa"/>
            <w:vAlign w:val="center"/>
          </w:tcPr>
          <w:p w14:paraId="324F8DD2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31008369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3BAF4460" w14:textId="0A65745D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sz w:val="20"/>
                <w:szCs w:val="20"/>
              </w:rPr>
              <w:t>w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1CAD6CC9" w14:textId="77777777" w:rsidTr="00A02E7A">
        <w:tc>
          <w:tcPr>
            <w:tcW w:w="567" w:type="dxa"/>
            <w:vAlign w:val="center"/>
          </w:tcPr>
          <w:p w14:paraId="7B4FBEF6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3D5DE1C6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5002F63D" w14:textId="712DB81F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sz w:val="20"/>
                <w:szCs w:val="20"/>
              </w:rPr>
              <w:t>w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3BF895B1" w14:textId="77777777" w:rsidTr="00A02E7A">
        <w:tc>
          <w:tcPr>
            <w:tcW w:w="567" w:type="dxa"/>
            <w:vAlign w:val="center"/>
          </w:tcPr>
          <w:p w14:paraId="6131C8A5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4DEB3DA7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25229D48" w14:textId="01FD8124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sz w:val="20"/>
                <w:szCs w:val="20"/>
              </w:rPr>
              <w:t>w okresie ostatnich 5 lat przed upływem terminu składania ofert nabył/a _____ letnie doświadczenie w konserwacji, naprawie urządzeń ORONA.</w:t>
            </w:r>
          </w:p>
        </w:tc>
      </w:tr>
    </w:tbl>
    <w:p w14:paraId="46B9DD6A" w14:textId="77777777" w:rsidR="0018408C" w:rsidRPr="00E55343" w:rsidRDefault="00F7232C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E55343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E55343">
        <w:rPr>
          <w:rFonts w:ascii="Trebuchet MS" w:hAnsi="Trebuchet MS" w:cs="Tahoma"/>
          <w:sz w:val="20"/>
          <w:szCs w:val="20"/>
        </w:rPr>
        <w:t>na czas wskazany w SIWZ.</w:t>
      </w:r>
    </w:p>
    <w:p w14:paraId="63701335" w14:textId="6EFE8EBE" w:rsidR="00631533" w:rsidRDefault="00631533" w:rsidP="00C373AF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15791A"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</w:t>
      </w:r>
      <w:r w:rsidR="00333D5D" w:rsidRPr="00C17CA8">
        <w:rPr>
          <w:rFonts w:ascii="Trebuchet MS" w:hAnsi="Trebuchet MS" w:cs="Tahoma"/>
          <w:sz w:val="20"/>
          <w:szCs w:val="20"/>
        </w:rPr>
        <w:t xml:space="preserve">również </w:t>
      </w:r>
      <w:r w:rsidR="00E90666">
        <w:rPr>
          <w:rFonts w:ascii="Trebuchet MS" w:hAnsi="Trebuchet MS" w:cs="Tahoma"/>
          <w:sz w:val="20"/>
          <w:szCs w:val="20"/>
        </w:rPr>
        <w:t>podać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0EA17EB9" w14:textId="77777777" w:rsidR="002B1B5B" w:rsidRDefault="002B1B5B" w:rsidP="002B1B5B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0804FA87" w14:textId="44F70383" w:rsidR="00B773B2" w:rsidRPr="002B1B5B" w:rsidRDefault="00887C58" w:rsidP="00A20769">
      <w:pPr>
        <w:pStyle w:val="Akapitzlist"/>
        <w:numPr>
          <w:ilvl w:val="0"/>
          <w:numId w:val="46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420BD3DA" w14:textId="77777777"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5ACB1E9F" w14:textId="334522D5" w:rsidR="00B773B2" w:rsidRPr="00FD6837" w:rsidRDefault="00B773B2" w:rsidP="002B1B5B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14:paraId="3D629E17" w14:textId="77777777" w:rsidR="00B773B2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09D475F5" w14:textId="77777777" w:rsidR="002B1B5B" w:rsidRPr="002B1B5B" w:rsidRDefault="002B1B5B" w:rsidP="00A20769">
      <w:pPr>
        <w:pStyle w:val="Akapitzlist"/>
        <w:numPr>
          <w:ilvl w:val="0"/>
          <w:numId w:val="46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36BDEE54" w14:textId="77777777" w:rsidR="002B1B5B" w:rsidRPr="00FD6837" w:rsidRDefault="002B1B5B" w:rsidP="002B1B5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2F6CDA71" w14:textId="77777777" w:rsidR="002B1B5B" w:rsidRPr="00FD6837" w:rsidRDefault="002B1B5B" w:rsidP="002B1B5B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7E04F74A" w14:textId="77777777" w:rsidR="002B1B5B" w:rsidRPr="00FD6837" w:rsidRDefault="002B1B5B" w:rsidP="002B1B5B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557C8B5E" w14:textId="77777777" w:rsidR="002B1B5B" w:rsidRPr="00FD6837" w:rsidRDefault="002B1B5B" w:rsidP="00B773B2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</w:p>
    <w:p w14:paraId="0B57BA84" w14:textId="77777777" w:rsidR="00785BF5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3F9B0B7B" w14:textId="77777777" w:rsidR="00631533" w:rsidRPr="00785BF5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3A1449FF" w14:textId="77777777" w:rsidR="00EF5B25" w:rsidRDefault="00785BF5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12B891AA" w14:textId="77777777" w:rsidR="00A20769" w:rsidRDefault="00A20769">
      <w:pPr>
        <w:rPr>
          <w:rFonts w:ascii="Trebuchet MS" w:hAnsi="Trebuchet MS" w:cs="Tahoma"/>
          <w:iCs/>
          <w:sz w:val="20"/>
          <w:szCs w:val="20"/>
        </w:rPr>
      </w:pPr>
      <w:r>
        <w:rPr>
          <w:rFonts w:ascii="Trebuchet MS" w:hAnsi="Trebuchet MS" w:cs="Tahoma"/>
          <w:iCs/>
          <w:sz w:val="20"/>
          <w:szCs w:val="20"/>
        </w:rPr>
        <w:br w:type="page"/>
      </w:r>
    </w:p>
    <w:p w14:paraId="37678D16" w14:textId="4CF29E87" w:rsidR="00785BF5" w:rsidRPr="00785BF5" w:rsidRDefault="00785BF5" w:rsidP="00587CE4">
      <w:pPr>
        <w:numPr>
          <w:ilvl w:val="0"/>
          <w:numId w:val="7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lastRenderedPageBreak/>
        <w:t>Wraz z niniejszą ofertą składamy:</w:t>
      </w:r>
    </w:p>
    <w:p w14:paraId="1A9C497B" w14:textId="77777777"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14:paraId="05AA3FF7" w14:textId="77777777" w:rsidR="00A02E7A" w:rsidRDefault="00A02E7A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b/>
          <w:sz w:val="20"/>
          <w:szCs w:val="20"/>
        </w:rPr>
      </w:pPr>
    </w:p>
    <w:p w14:paraId="52256046" w14:textId="77777777" w:rsidR="00785BF5" w:rsidRPr="00785BF5" w:rsidRDefault="00D333C4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887C58">
        <w:rPr>
          <w:rFonts w:ascii="Trebuchet MS" w:hAnsi="Trebuchet MS" w:cs="Tahoma"/>
          <w:b/>
          <w:sz w:val="20"/>
          <w:szCs w:val="20"/>
        </w:rPr>
        <w:t>Arkusz kalkulacyjny ceny oferty</w:t>
      </w:r>
      <w:r w:rsidRPr="00887C58">
        <w:rPr>
          <w:rFonts w:ascii="Trebuchet MS" w:hAnsi="Trebuchet MS" w:cs="Tahoma"/>
          <w:sz w:val="20"/>
          <w:szCs w:val="20"/>
        </w:rPr>
        <w:tab/>
      </w:r>
      <w:r w:rsidRPr="00887C58">
        <w:rPr>
          <w:rFonts w:ascii="Trebuchet MS" w:hAnsi="Trebuchet MS" w:cs="Tahoma"/>
          <w:sz w:val="20"/>
          <w:szCs w:val="20"/>
        </w:rPr>
        <w:tab/>
      </w:r>
      <w:r w:rsidR="00785BF5" w:rsidRPr="00887C58">
        <w:rPr>
          <w:rFonts w:ascii="Trebuchet MS" w:hAnsi="Trebuchet MS" w:cs="Tahoma"/>
          <w:sz w:val="20"/>
          <w:szCs w:val="20"/>
        </w:rPr>
        <w:tab/>
      </w:r>
      <w:r w:rsidR="00785BF5" w:rsidRPr="00785BF5">
        <w:rPr>
          <w:rFonts w:ascii="Trebuchet MS" w:hAnsi="Trebuchet MS" w:cs="Tahoma"/>
          <w:sz w:val="20"/>
          <w:szCs w:val="20"/>
        </w:rPr>
        <w:tab/>
      </w:r>
      <w:r w:rsidR="00785BF5"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7EEB33F8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035A96E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5B1B003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CBA2EC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DA1009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49FEC68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63D25ED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32E4CE43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0EC9C007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CD87E4B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4871F476" w14:textId="77777777" w:rsidR="00785BF5" w:rsidRPr="00785BF5" w:rsidRDefault="00785BF5" w:rsidP="00785BF5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14:paraId="56BC3E63" w14:textId="77777777" w:rsidR="00115CAF" w:rsidRDefault="00115CAF" w:rsidP="00337BE8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  <w:highlight w:val="cyan"/>
        </w:rPr>
        <w:sectPr w:rsidR="00115CAF" w:rsidSect="00B36B38"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0EB24EE8" w14:textId="77777777" w:rsidR="00844151" w:rsidRPr="00E55343" w:rsidRDefault="00982CDA" w:rsidP="002271F3">
      <w:pPr>
        <w:autoSpaceDE w:val="0"/>
        <w:autoSpaceDN w:val="0"/>
        <w:spacing w:after="120"/>
        <w:jc w:val="center"/>
        <w:rPr>
          <w:rFonts w:ascii="Trebuchet MS" w:eastAsia="Calibri" w:hAnsi="Trebuchet MS" w:cs="Tahoma"/>
          <w:b/>
          <w:sz w:val="20"/>
          <w:szCs w:val="20"/>
          <w:lang w:eastAsia="en-US"/>
        </w:rPr>
      </w:pPr>
      <w:r w:rsidRPr="00E55343">
        <w:rPr>
          <w:rFonts w:ascii="Trebuchet MS" w:eastAsia="Calibri" w:hAnsi="Trebuchet MS" w:cs="Tahoma"/>
          <w:b/>
          <w:sz w:val="20"/>
          <w:szCs w:val="20"/>
          <w:lang w:eastAsia="en-US"/>
        </w:rPr>
        <w:lastRenderedPageBreak/>
        <w:t>Arkusz kalkulacyjny ceny oferty</w:t>
      </w:r>
    </w:p>
    <w:p w14:paraId="43E1F3E7" w14:textId="1FC352FC" w:rsidR="00445198" w:rsidRPr="00695B0D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r w:rsidRPr="00695B0D">
        <w:rPr>
          <w:rFonts w:ascii="Trebuchet MS" w:hAnsi="Trebuchet MS"/>
          <w:sz w:val="20"/>
          <w:szCs w:val="20"/>
        </w:rPr>
        <w:t>T</w:t>
      </w:r>
      <w:r>
        <w:rPr>
          <w:rFonts w:ascii="Trebuchet MS" w:hAnsi="Trebuchet MS"/>
          <w:sz w:val="20"/>
          <w:szCs w:val="20"/>
        </w:rPr>
        <w:t>abela nr 1 Prace konserwacyjne (Ck)</w:t>
      </w:r>
    </w:p>
    <w:tbl>
      <w:tblPr>
        <w:tblW w:w="14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984"/>
        <w:gridCol w:w="993"/>
        <w:gridCol w:w="1984"/>
        <w:gridCol w:w="1701"/>
        <w:gridCol w:w="1843"/>
        <w:gridCol w:w="2410"/>
      </w:tblGrid>
      <w:tr w:rsidR="00445198" w:rsidRPr="00695B0D" w14:paraId="604DDFD1" w14:textId="77777777" w:rsidTr="00445198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4E56CD11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05F172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Nazwa usługi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0C8E50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Cena jednostkowa netto [PLN]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BC5C1E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Ilość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26C88F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 xml:space="preserve">Razem cena </w:t>
            </w:r>
            <w:r w:rsidRPr="00695B0D">
              <w:rPr>
                <w:rFonts w:ascii="Trebuchet MS" w:hAnsi="Trebuchet MS"/>
                <w:sz w:val="20"/>
                <w:szCs w:val="20"/>
              </w:rPr>
              <w:br/>
              <w:t>netto [PLN]</w:t>
            </w:r>
          </w:p>
        </w:tc>
        <w:tc>
          <w:tcPr>
            <w:tcW w:w="1701" w:type="dxa"/>
            <w:shd w:val="clear" w:color="auto" w:fill="auto"/>
          </w:tcPr>
          <w:p w14:paraId="05E8F1BE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 xml:space="preserve">Stawka podatku VAT </w:t>
            </w:r>
          </w:p>
        </w:tc>
        <w:tc>
          <w:tcPr>
            <w:tcW w:w="1843" w:type="dxa"/>
            <w:shd w:val="clear" w:color="auto" w:fill="auto"/>
          </w:tcPr>
          <w:p w14:paraId="548EA6B1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Wartość podatku VAT [PLN]</w:t>
            </w:r>
          </w:p>
        </w:tc>
        <w:tc>
          <w:tcPr>
            <w:tcW w:w="2410" w:type="dxa"/>
            <w:shd w:val="clear" w:color="auto" w:fill="auto"/>
          </w:tcPr>
          <w:p w14:paraId="7F9DB5A1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 xml:space="preserve">Razem cena brutto [PLN] </w:t>
            </w:r>
          </w:p>
        </w:tc>
      </w:tr>
      <w:tr w:rsidR="00445198" w:rsidRPr="00695B0D" w14:paraId="02C473D1" w14:textId="77777777" w:rsidTr="00445198">
        <w:trPr>
          <w:trHeight w:val="290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690385C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5CED653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00EAC4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3B5F63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C707F3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5 = 3 x 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88A47C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1AED29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7 = 5 x 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008F5A4" w14:textId="77777777" w:rsidR="00445198" w:rsidRPr="00695B0D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695B0D">
              <w:rPr>
                <w:rFonts w:ascii="Trebuchet MS" w:hAnsi="Trebuchet MS"/>
                <w:sz w:val="16"/>
                <w:szCs w:val="16"/>
              </w:rPr>
              <w:t>8 = 5 + 7</w:t>
            </w:r>
          </w:p>
        </w:tc>
      </w:tr>
      <w:tr w:rsidR="00445198" w:rsidRPr="00695B0D" w14:paraId="3CDC84C9" w14:textId="77777777" w:rsidTr="00445198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459BC73B" w14:textId="77777777" w:rsidR="00445198" w:rsidRPr="00695B0D" w:rsidRDefault="00445198" w:rsidP="00A20769">
            <w:pPr>
              <w:numPr>
                <w:ilvl w:val="0"/>
                <w:numId w:val="49"/>
              </w:num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4370605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Prace konserwacyjne 2018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EEA14B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AE8BEB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3A8FC4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EA9FA11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23%</w:t>
            </w:r>
          </w:p>
        </w:tc>
        <w:tc>
          <w:tcPr>
            <w:tcW w:w="1843" w:type="dxa"/>
            <w:shd w:val="clear" w:color="auto" w:fill="auto"/>
          </w:tcPr>
          <w:p w14:paraId="19EB29EF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6DB466E6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445198" w:rsidRPr="00695B0D" w14:paraId="6CC6BE20" w14:textId="77777777" w:rsidTr="00445198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72DED6FA" w14:textId="77777777" w:rsidR="00445198" w:rsidRPr="00695B0D" w:rsidRDefault="00445198" w:rsidP="00A20769">
            <w:pPr>
              <w:numPr>
                <w:ilvl w:val="0"/>
                <w:numId w:val="49"/>
              </w:num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9EA2B5B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Prace konserwacyjne 2019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8E29AF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3E2006F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375E58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2B1C67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695B0D">
              <w:rPr>
                <w:rFonts w:ascii="Trebuchet MS" w:hAnsi="Trebuchet MS"/>
                <w:sz w:val="20"/>
                <w:szCs w:val="20"/>
              </w:rPr>
              <w:t>23%</w:t>
            </w:r>
          </w:p>
        </w:tc>
        <w:tc>
          <w:tcPr>
            <w:tcW w:w="1843" w:type="dxa"/>
            <w:shd w:val="clear" w:color="auto" w:fill="auto"/>
          </w:tcPr>
          <w:p w14:paraId="0BED6B5F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2E3CC7B9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445198" w:rsidRPr="00695B0D" w14:paraId="6A6F7B74" w14:textId="77777777" w:rsidTr="00445198">
        <w:trPr>
          <w:jc w:val="center"/>
        </w:trPr>
        <w:tc>
          <w:tcPr>
            <w:tcW w:w="12299" w:type="dxa"/>
            <w:gridSpan w:val="7"/>
            <w:shd w:val="clear" w:color="auto" w:fill="auto"/>
            <w:vAlign w:val="center"/>
          </w:tcPr>
          <w:p w14:paraId="1F78BB20" w14:textId="77777777" w:rsidR="00445198" w:rsidRPr="00695B0D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b/>
                <w:sz w:val="20"/>
                <w:szCs w:val="20"/>
              </w:rPr>
            </w:pPr>
            <w:r w:rsidRPr="00695B0D">
              <w:rPr>
                <w:rFonts w:ascii="Trebuchet MS" w:hAnsi="Trebuchet MS"/>
                <w:b/>
                <w:sz w:val="20"/>
                <w:szCs w:val="20"/>
              </w:rPr>
              <w:t xml:space="preserve">Razem </w:t>
            </w:r>
            <w:r w:rsidRPr="00695B0D">
              <w:rPr>
                <w:rFonts w:ascii="Trebuchet MS" w:hAnsi="Trebuchet MS"/>
                <w:b/>
                <w:i/>
                <w:sz w:val="20"/>
                <w:szCs w:val="20"/>
              </w:rPr>
              <w:t>Cena konserwacji (Ck)</w:t>
            </w:r>
            <w:r w:rsidRPr="00695B0D">
              <w:rPr>
                <w:rFonts w:ascii="Trebuchet MS" w:hAnsi="Trebuchet MS"/>
                <w:b/>
                <w:sz w:val="20"/>
                <w:szCs w:val="20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14:paraId="75AF8ADF" w14:textId="77777777" w:rsidR="00445198" w:rsidRPr="00695B0D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51E00774" w14:textId="77777777" w:rsidR="00445198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1A8ABFB7" w14:textId="77777777" w:rsidR="00445198" w:rsidRPr="00695B0D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57E98966" w14:textId="77849936" w:rsidR="00445198" w:rsidRPr="00695B0D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r w:rsidRPr="00695B0D">
        <w:rPr>
          <w:rFonts w:ascii="Trebuchet MS" w:hAnsi="Trebuchet MS"/>
          <w:sz w:val="20"/>
          <w:szCs w:val="20"/>
        </w:rPr>
        <w:t xml:space="preserve">Tabela nr 2 </w:t>
      </w:r>
      <w:r>
        <w:rPr>
          <w:rFonts w:ascii="Trebuchet MS" w:hAnsi="Trebuchet MS" w:cs="Arial"/>
          <w:sz w:val="20"/>
          <w:szCs w:val="20"/>
        </w:rPr>
        <w:t>Prace naprawcze (Cn)</w:t>
      </w:r>
      <w:r w:rsidRPr="00695B0D">
        <w:rPr>
          <w:rFonts w:ascii="Trebuchet MS" w:hAnsi="Trebuchet MS" w:cs="Arial"/>
          <w:sz w:val="20"/>
          <w:szCs w:val="20"/>
        </w:rPr>
        <w:t xml:space="preserve"> w roku 2018 i 2019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22E71A0D" w14:textId="77777777" w:rsidTr="00445198">
        <w:trPr>
          <w:trHeight w:val="510"/>
          <w:jc w:val="center"/>
        </w:trPr>
        <w:tc>
          <w:tcPr>
            <w:tcW w:w="426" w:type="dxa"/>
            <w:shd w:val="clear" w:color="auto" w:fill="auto"/>
            <w:noWrap/>
            <w:vAlign w:val="center"/>
          </w:tcPr>
          <w:p w14:paraId="3548F78E" w14:textId="77777777" w:rsidR="00445198" w:rsidRPr="0012666D" w:rsidRDefault="00445198" w:rsidP="00445198">
            <w:pPr>
              <w:ind w:right="-108"/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Lp.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B4DD2D5" w14:textId="77777777" w:rsidR="00445198" w:rsidRPr="0012666D" w:rsidRDefault="00445198" w:rsidP="00445198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Urządzenie</w:t>
            </w:r>
          </w:p>
        </w:tc>
        <w:tc>
          <w:tcPr>
            <w:tcW w:w="880" w:type="dxa"/>
            <w:shd w:val="clear" w:color="auto" w:fill="auto"/>
            <w:noWrap/>
            <w:vAlign w:val="center"/>
          </w:tcPr>
          <w:p w14:paraId="039E23D4" w14:textId="77777777" w:rsidR="00445198" w:rsidRPr="0012666D" w:rsidRDefault="00445198" w:rsidP="00445198">
            <w:pPr>
              <w:ind w:left="-108" w:right="-78"/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Producent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4D1257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Typ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69697C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Nazwa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496F7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 xml:space="preserve">Nazwa elementu 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br/>
              <w:t>do wymiany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459DE5" w14:textId="77777777" w:rsidR="00445198" w:rsidRPr="0012666D" w:rsidRDefault="00445198" w:rsidP="00445198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Ilość szt. w urządzeniu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C70B1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 xml:space="preserve">Cena netto 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br/>
              <w:t>1 rbh osoby wymieniającej część [PLN]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026F31" w14:textId="77777777" w:rsidR="00445198" w:rsidRPr="0012666D" w:rsidRDefault="00445198" w:rsidP="00445198">
            <w:pPr>
              <w:ind w:left="-108" w:right="-48"/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Ilość rbh potrzebnych na wymianę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076DB" w14:textId="77777777" w:rsidR="00445198" w:rsidRPr="0012666D" w:rsidRDefault="00445198" w:rsidP="00445198">
            <w:pPr>
              <w:ind w:left="-26" w:right="-11"/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Ilość osób niezbędnych do wymiany części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C710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Cena jednostkowa netto za element/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br/>
              <w:t>część [PLN]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9A9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Razem cena netto za materiał [PLN]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524D7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 xml:space="preserve">Razem cena netto 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br/>
              <w:t>za montaż [PLN]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73C8B2" w14:textId="77777777" w:rsidR="00445198" w:rsidRPr="0012666D" w:rsidRDefault="00445198" w:rsidP="00445198">
            <w:pPr>
              <w:spacing w:before="120" w:after="120" w:line="276" w:lineRule="auto"/>
              <w:ind w:left="-108" w:right="-108"/>
              <w:jc w:val="center"/>
              <w:rPr>
                <w:rFonts w:ascii="Trebuchet MS" w:hAnsi="Trebuchet MS" w:cs="Tahoma"/>
                <w:bCs/>
                <w:sz w:val="16"/>
                <w:szCs w:val="17"/>
              </w:rPr>
            </w:pP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 xml:space="preserve">Razem cena netto 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br/>
              <w:t>(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  <w:u w:val="single"/>
              </w:rPr>
              <w:t>dostawa i montaż</w:t>
            </w:r>
            <w:r w:rsidRPr="0012666D">
              <w:rPr>
                <w:rFonts w:ascii="Trebuchet MS" w:hAnsi="Trebuchet MS" w:cs="Tahoma"/>
                <w:bCs/>
                <w:sz w:val="16"/>
                <w:szCs w:val="17"/>
              </w:rPr>
              <w:t>) [PLN]</w:t>
            </w:r>
          </w:p>
        </w:tc>
      </w:tr>
      <w:tr w:rsidR="00445198" w:rsidRPr="0012666D" w14:paraId="4FE5EA24" w14:textId="77777777" w:rsidTr="00445198">
        <w:trPr>
          <w:trHeight w:val="334"/>
          <w:jc w:val="center"/>
        </w:trPr>
        <w:tc>
          <w:tcPr>
            <w:tcW w:w="426" w:type="dxa"/>
            <w:shd w:val="clear" w:color="auto" w:fill="auto"/>
            <w:noWrap/>
            <w:vAlign w:val="center"/>
          </w:tcPr>
          <w:p w14:paraId="16DF1FD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8D5610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2</w:t>
            </w:r>
          </w:p>
        </w:tc>
        <w:tc>
          <w:tcPr>
            <w:tcW w:w="880" w:type="dxa"/>
            <w:shd w:val="clear" w:color="auto" w:fill="auto"/>
            <w:noWrap/>
            <w:vAlign w:val="center"/>
          </w:tcPr>
          <w:p w14:paraId="7CF764C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3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9E181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4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B29652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19386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9638C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0C6D2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C442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C6BE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0397B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DF2B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12 = 7 x 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A52000" w14:textId="77777777" w:rsidR="00445198" w:rsidRPr="0012666D" w:rsidRDefault="00445198" w:rsidP="00445198">
            <w:pPr>
              <w:ind w:left="-108" w:right="-108"/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13 = 8 x 9 x 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C998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4"/>
                <w:szCs w:val="14"/>
              </w:rPr>
            </w:pPr>
            <w:r w:rsidRPr="0012666D">
              <w:rPr>
                <w:rFonts w:ascii="Trebuchet MS" w:hAnsi="Trebuchet MS" w:cs="Tahoma"/>
                <w:bCs/>
                <w:sz w:val="14"/>
                <w:szCs w:val="14"/>
              </w:rPr>
              <w:t>14 = 12 + 13</w:t>
            </w:r>
          </w:p>
        </w:tc>
      </w:tr>
      <w:tr w:rsidR="00445198" w:rsidRPr="0012666D" w14:paraId="39E0DCFA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42544B2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36D5175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27ECAF6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3E1203F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m33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42F1D1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E1 EXPL08604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E7C70B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kabinowe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FE245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EC5902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C37DA9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5C9DC6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1A07F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B00AF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A23C6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BF38FD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BB5EB2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28A486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E093CC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36CE36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35CB9B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74E60E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4E83E3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CA74B3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FEA17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B85AD3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25421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8C8CA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FD054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7BFBB5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18238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A61501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D0A74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52099B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EB4E1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C4D58D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E56B62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F95F16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65A8EA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B1E6F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9A0113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C179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5063B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0D577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2E0513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29933B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7B61C95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24B63A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13A753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AAF119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94222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92E6F6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574C62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BE239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0BF2F9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190FA3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1DCB5E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3C0EC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0ECAC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486AF1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DF76A4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046442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0736FB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790EB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DA11CC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8D902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833D36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74101D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3F0412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300BA9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E0397A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DF0A7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A039C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D6B3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A5DF8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37C3D3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D48D9D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2B12A5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1B3135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DF9DD7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5B2683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855BA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BE4D35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48C237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F3A7AC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18514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74894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C426A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0B347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E7F59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3C4BB0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AC2E78C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ED9A0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DF83CE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745B7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88FF3F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58FF9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F6F96A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F3425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165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D44A39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D4513F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1D21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A40C2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7217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0A7D3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7733B9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EC67FDF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2239ED2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234CD95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563B0AC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3219D0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m34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23721E3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C1 EXPL 08603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BFE34A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płyta pdcm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37544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FA9A8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AC054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F84AB2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A7D81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19655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A51679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FFED88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F72940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024888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962F8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0AB413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4F2952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950EA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04AFC6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7C1D2C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1C03AE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6A1114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C219F3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E5346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83B5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0A9765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02D932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D03361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9A4F8F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8EF759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57F10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6ACA9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8EBBC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6B9726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367C16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E724A6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19E2D8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45B6D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850AC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FC8ED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700168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96C5B9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59434DC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F3F79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12EDA0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D6FDEA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7BD23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DF7868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BF03E0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A88AF1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8B10A2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AE0228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98BDF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BCF74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669E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4D01B1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EAB1D6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45CF10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1BCD57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455B4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70BF17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03B79F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4C2A57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A528A90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B9AA95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75ECE6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B2081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1EC87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FE5B8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09DDA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689FFF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72CFFC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2C2D63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C973F8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16D21C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2B542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EC440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9DFC45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87CE38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A3261E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9E1BD6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42C930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124A1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B2260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6ADA1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03DEA6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255DB1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61D409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7A2277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2D0243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60A501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4AF2A5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EF931D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8F9C8D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sterownik drzwi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19AC1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9073D2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5C13A8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EE826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0DF9A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2F005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E2BE0F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4615C4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702890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B43E14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6266DB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B4C925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396498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78E9B0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4DF1C9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kurtyna podczerwienie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E59732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8A44B6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1EDA85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5F66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E44B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408BC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33E0C6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E6DD7F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98ACF2C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674EAB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500D9A4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34E5A88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697F4F7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m34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418247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B1 EXPL 08602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D3C488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stycznik 110v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CB6D4E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D11AF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A7E14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1D5229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9C3D0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DE881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017C3E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AC458A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0263F7A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D3A9B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C5F350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B8161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D8BE19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A593D5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C93C96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CA2BCE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A36ACA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E89A9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22FEE3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D3BE7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3F351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CE5C83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63DE92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751442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65E220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44B75C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DF21E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C9AFB7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0ADE93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AD976F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3B4D4B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51502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97D336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28B4B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AA2F0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DA986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165D9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812764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159D4DE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3AFB6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6EE9B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ADBBAF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A9FCE0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FAF9C8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F15243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91C045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2E0333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E1966C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8890B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23FA9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52663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427947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D7735D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0AFDBAE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E483F5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4B2954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21629E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7532E1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D1CA6D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F384DB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E09F1E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E92A43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AB244F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40BBA8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FF92E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B2804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5F0FD8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3A67E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8C9403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58BA43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9278B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D12215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B96269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A52CE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5B9F9E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AB5558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99E2B5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3F1EE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5166D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E3C4E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06FBD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3F7362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DE4421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C4FF56A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BB1EE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0EE1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9E51F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5F0D9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3D89F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879E6F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79E20A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857130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F8229D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F8C1AA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E895E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CB68B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7D8F0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2E5934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2286CF8E" w14:textId="77777777" w:rsidR="00445198" w:rsidRDefault="00445198" w:rsidP="00445198"/>
    <w:p w14:paraId="28D551BB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00EF280A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1AAD2F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01146B6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0768C26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58F7CD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m33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358FCCC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A4 EXPL 08600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8B00D70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5007A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E64666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CBA7FD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C690C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ACF4F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3D827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9C1E81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EF0A4C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409FFB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1DFB9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EE6352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092BB5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82ACB9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CD0E31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4A448D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D8B1A0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C7241A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64E807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A2F6F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E8981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1EFBE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FB28F1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027DB0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02FFA55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EA50D5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CFCA8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3D8383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8F2A0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EFAAF8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22BFC8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płyta paf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C83628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7683B6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4BAAA5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269F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C1088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70EA8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AE1FB7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A789D1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9859B79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BA393C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D6A024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6E7344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ECDDF7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B019C8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7DF0D3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krzywka drzwi kabinowej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30B8BF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D0656E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740CEA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43FA3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E2CF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4E5BB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7210E9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A39768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A3EDA5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5AA36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E04C84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885723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27C6B9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A38937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77E0FA1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2A4D5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3E5986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A14C88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A5D37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2D21B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7342B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3D3737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202A3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957F91E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84A5B7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7A409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AFCE8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37A1F9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F199CE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4A5D9C3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99FC10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0BC929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D517AE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E5095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A55B5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AE5D5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840B88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5F4546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1ADF32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EFCE91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786CE2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99E997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471224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33BAC7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35357EC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F60CF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390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00B081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24347A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A1FD88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C1D82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8E43B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C8540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54CE30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087984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95541A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6C4AFD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29B5EF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D98087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C89C7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CB36BCC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3B3F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DFF51B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6EF83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909B5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A38CA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56CF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D5AF25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50FF71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B3E5371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1CE8E07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2CF7E99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3DC9B7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7E9FDAA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m33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594F19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8-1 EXPL 08597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E0435E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94737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41DD3C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7523A5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8949BD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2B02C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15B82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D46645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083617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DFB243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113E7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3AAA93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529872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531DE0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51F48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C2472D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D56213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C44C13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4B49E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2951C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33116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2FEC5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F8AC7E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A23E45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CC2CC79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6A9003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C79F4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D9B426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84ED0C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2ABD24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4AE0CC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42C66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65449C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A9E58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A54DA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A1ED6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1D05B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A714F5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7FE95B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99BA9C5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82B17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83F9EA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BB641F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A0C62C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836A7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3C90FC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36EDB5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EE0C21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F81C18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E9DFC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3A0A8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B2392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34766C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53EE9C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60DF5EA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3CCDE0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56EAF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245012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C4976F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96637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17D4B0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EB43F0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3E2060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10EB76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C9FABD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90F9E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CFEAB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B6D03A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031802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B697DC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09FF0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2CE6E0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45EECE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8B38A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AD8F54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045D17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181E96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FE3AAB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C1A402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61CA9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970C1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B6CB0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C96D59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18D790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190A1807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46E3B010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33487FF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6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7F61DBC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6839523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7A13B14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m33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60845AC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A2 EXPL 08598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09ADBC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FED710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316D5D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E15817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A1400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60514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1ACCD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300DF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795BF9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5DC0BC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7E6363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5BBDFF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38BA85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FC733B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8176F8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61DB661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stycznik 110v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CEA6D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86A105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801A2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CA0B0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16F3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969F6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6E3A1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6B8427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95F2DE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5BCC50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5E09C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4D822B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2B9896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2D9C92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805C91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101140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169839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EA23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536D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913C3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C0834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978ADC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5AEAE3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08C5673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371E0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2B0DF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683DF2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C159DD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454049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640C80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E46B71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9E9F10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ED14C7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E6EB1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A0CC1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C1A81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659E38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179966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C3C5B7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2DD298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98E2EC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EA46E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53E77E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889D59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AD30BE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D7D13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27372E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20BB3A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F8D0B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6ABC7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CBFFF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28449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6DBE06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D9454F9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28E60E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B27D12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190E76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F0ACAB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C0F960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CFBC30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17551F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CD523B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7C871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FBB3BC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EFF29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3978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3DFC95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B3B50B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59193F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E8C9B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3416B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FBB578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11AA10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59F62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E96937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1A4678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205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B2415A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5ECA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7E465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5E0B7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EBB2F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33DB7E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C4CA4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66EE9A6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6CE7043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759A72E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4136BA3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6B91E58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m33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71E81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A3 EXPL 08599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866335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3CD89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F151A2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9945F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1D57D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BEACF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FF4B5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BFB066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83077C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24DFE5C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8066A8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931CC7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67D714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5709E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C6FBEF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5FEF00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04B7A5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AA112C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05943F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912A0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0548F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CC4AE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C6325D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2B058D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23338FA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523F4C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F732D2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098BC8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E84CB0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76D926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19732F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płyta paf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08C1A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9E0C33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EADE96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E0C9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9651A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C6671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D6E3F0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975405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B3F5A0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21DBF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A37A6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3F76B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5F23B8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8E28B0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5FB5A7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6CB3E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3A22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741D44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378D9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36D7F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08E8A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5D1AC6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7D0AB1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68523C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86CC65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00283C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B86204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3919D2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44705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3A76CF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0C98D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3518BF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A742EB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3213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3444D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40E3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E596DE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7DAF8B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009838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CB98CA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557133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889897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F6A60B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F0CE3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C7FDCE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04A16A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554003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9978B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4B85DB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F11F6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4DD8E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586074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1D1287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007880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808351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DE901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EFDB91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6B3CA4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A63F4E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7B776CC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455360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246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406235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A86FCC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9B2F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76AAE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8859D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FEC07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CF78DC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3BFA41DF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7B8C6B09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0ABDCC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8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2E696BB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1D562A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0D9A843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m34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7BCDDD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A1 EXPL 08605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3AE132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8229C4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2D173E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85957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670C63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70E00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505C2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EBAFD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5C6829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D8347CA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4F3417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3233C3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9C8BBA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4D2E03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8EF5CF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1CE4D2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273318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83EF54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53C53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2C07E9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C5D4A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7CDEE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680B0B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2074F8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B4648D5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065BE0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A376AA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B047D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6418D7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BDD01B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896DFFC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próg drzwi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F1B83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94F94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72CBBB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2B27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93DA9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36691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D69753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1C26FC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24D4C4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264E7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41E585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B2F5DB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32B0F1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5EEEED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A4DE09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8ADA79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903488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E0293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3D5E6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03B65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77E59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B01A4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ED5E7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97A94D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A73115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B6DD5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FAA62B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69950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2B6338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2E2DCF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443C8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767D9E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1FA95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7B1604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C84C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2045C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20AEF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6E4256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07069C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EACC21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49EB8D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82694D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B29739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04466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B1C7BD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EC7A3F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BE967A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439A1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E9D1D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249E7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1E0284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F75042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72E25E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05A559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395E7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8D96A8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7D84FB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07668A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998EA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A5D1D6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13D32A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3CD531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6FA519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18971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68747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49CF6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AA777A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5A5AFE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CAC1F62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449324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5BFD71F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2509FB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0B1396B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m34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09897A2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A8 EXPL 08601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A1F8F7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stycznik 110v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7D0BB8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B5F88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90C943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29E997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710B8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D4B3A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AFC030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10DE23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D00980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23CF6C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7D3F3A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93732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5A5846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9D4017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547DFC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15FE68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71C773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A16DB4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E6887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0DD8A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3D6AF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13C651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4FEC60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14687E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AD4D3C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1CC682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9C4A69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837C37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E51EF7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85C762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E2DB2C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A30326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60A05B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89F9B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3E098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01037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1EE001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28707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4DAC1E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9D7723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946AB8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72E85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EB6E45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9638A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ABD363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7D6979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81E54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846A15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A7CBA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3C080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0BD56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B06650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F5E6F2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192D15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74C634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88957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7EB2F0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478489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5854D9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5FDEB5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939B0B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53CFCA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FB45D0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5623D7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DC1F1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A0DB8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1238F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71FFF5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04F315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875EDA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F2B84A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38CB1B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78B8CE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FA973A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2C7940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D87BF9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BCEE4C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B2B21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A84DC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BB97F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C2AB9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D3C92C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7D7792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C1EC097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925D47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B53BF1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6D7304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864A4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7FA767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EA058B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8789DB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646DCD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792941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47557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A6E21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3D66B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B9BA30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CC9FDE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72CF3EE3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50E3D553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13AC892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10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5D17167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os.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59C546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0022AEC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osobowy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4D97CE2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79-1 EXPL 10531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3CB868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1F5D12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E65774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59E65F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8B9A56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0ADB2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870BC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3DB1D7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8055D9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6F6B6B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F7BB3D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7AED4A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92223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DB4FA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2FA5F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A32A11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kontakt elektryczny obciążki linki ogranicznika prędkości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35BAD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F13622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5AA02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32DF3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AABBF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FAC5C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8260A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FC295B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BBDC6EA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1CD7D6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34FAA5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247672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84C69C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682DCB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55B62F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kontakt elektryczny ogranicznika prędkości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DF0F7A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05870B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BE81FA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130BF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BF6C8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B286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9D6347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A78C4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1A730D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A84E0E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6B4D0A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1B4EB6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4B8E29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3D93F2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057960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B23577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5E06B8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D8992A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1CADEA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CBFD3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BEE7D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0D05B4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44978A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E2EC02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60926C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820B02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91198B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31B62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C988B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33097A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A3662C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378D50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D9118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264DD3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88034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F2119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995EB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9D3674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3C55EE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28D6C9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68B6B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DAC5DF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89ED20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FED5B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FE76C90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C3CA6D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DD9F18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D13BD7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57FD2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98B93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06FF6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47FD1C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69F99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0E3D321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75D64C7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11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394019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6B2398A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4FA3A80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hydraulik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472672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A7 EXPL 08606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3ECA6C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8C7D99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5F27A5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24D818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26EEAE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36E8C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8DD97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1DD793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880D12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324E36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F27614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CC5E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F636EE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4A2CA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4377D6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FD3CB2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B25DAC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647F4C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186CF1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C25EF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C1445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681F4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C83C7A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68EE64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CB8B18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9347CF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DAB29C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A6EC8E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71D36C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6CC593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887B820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9AF63F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89BBB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8347A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5FE1B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63682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A0447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6F52F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5CE770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194FE1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47EDF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24B8E0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795B3C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51EF3C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F7BA16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4EC443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701AA4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5ED42E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A2C4FB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0FBEBD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944DD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7AC85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8644A8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A8D161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0CDF07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BE3B53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9AC773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866709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CF940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130D4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94F4A5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olej hydrauliczny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1E4276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299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8C77A8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7B428B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8A00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33555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5EC22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44B253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DE862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601BE0D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078F05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14C1FC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71062A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14A77A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hydraulik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780760D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A6 EXPL 08607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E1C384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BA70F8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30B4F7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3F43C2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BB49F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5D8A5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90AF6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FA6CC8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D0222E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EC0F5B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BE4D3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85AE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7957F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D385A0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5E2E13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BE6BBA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DB979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F76945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32699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DFF01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0B0E0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25202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4FE95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AB8632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839EFA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B9FFEF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40549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9E0E8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43B912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C3D840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EFFC79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59959D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717EFA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C51F17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A988F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F78B8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B064D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918E7F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B88BFF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28287F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1ACA4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72EB3F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5BBB85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D9AD93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88CBC8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A291F7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A920A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1575DC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FB52F0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D8E4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B274E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3BD77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C62C1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395BD0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38C36C7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4A8072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D27EC0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F9719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2B22E0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89CD64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3D6294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olej hydrauliczny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FB6D4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575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D9D064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C05B8F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294BA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C0253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60650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90FAFC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D74C0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651E5DC3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162FBC84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58FFEA3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>
              <w:lastRenderedPageBreak/>
              <w:br w:type="page"/>
            </w:r>
            <w:r w:rsidRPr="0012666D">
              <w:rPr>
                <w:rFonts w:ascii="Trebuchet MS" w:hAnsi="Trebuchet MS"/>
                <w:bCs/>
                <w:sz w:val="16"/>
                <w:szCs w:val="16"/>
              </w:rPr>
              <w:t>13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6CC91A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7A15BD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2F0B3D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orona hidraulic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D3FBF4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A5 EXPL 08608 WT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19A1AB3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bateria oświetlenia awaryjnego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FFF344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C86176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F3CDBC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C849D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C4BFC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FD070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E02C4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B4877F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6995C2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05FCFB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6B1AA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8DE421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19AD7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C40C37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B97607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5C332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12275E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211A4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D3AE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CD18B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39D25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8470D6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8D8F77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20ACEB9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472180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81134D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724E3A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D3EB6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9DE648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3C4A7D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A68313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A3598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53687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ED370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649AF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9937D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9000B9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C9B3F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E21781C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3A9529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1D180D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D4844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874A87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E6EB10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78AE37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645185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3C449E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C53090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88DB4D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5FACF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7A77A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4D6DA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A738E2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94B643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509B35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0331E4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41C55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E1501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6DCE0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2A8939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olej hydrauliczny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8335C3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989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56507E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FEC76D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98EF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2CAF6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51CEB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D73590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D2C587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5E81F5A" w14:textId="77777777" w:rsidTr="00445198">
        <w:trPr>
          <w:trHeight w:val="51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4C4F68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76E7E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5ABB89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14:paraId="57D6A9F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BKG 100.45/0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14:paraId="614257E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8-3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932C1C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B4019F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5305D6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B7B7E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A53F3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7644B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38163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BB9637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228E50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484D896" w14:textId="77777777" w:rsidTr="00445198">
        <w:trPr>
          <w:trHeight w:val="51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1507B4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AA7FA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EEEFAD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14:paraId="511AACA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BKG 100.45/8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14:paraId="075F522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8-2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EDE50F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1D50E8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59B92E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C5EBE4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B6328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BE7B8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95D33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D5CC4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209FEE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5F0A601" w14:textId="77777777" w:rsidTr="00445198">
        <w:trPr>
          <w:trHeight w:val="51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47759ED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5BD90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CA2A8F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14:paraId="5739762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BKG 100.45/0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14:paraId="5277AA1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A9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3C5E77C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A4E6EC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DFD270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3D01E9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232BD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A0BDF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A4CB3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1146A3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73CE38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6661969" w14:textId="77777777" w:rsidTr="00445198">
        <w:trPr>
          <w:trHeight w:val="51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6C1D3B8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8232C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5E2590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14:paraId="077D400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BKG 100.45/0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14:paraId="6B0D02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A10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D18C7A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AAFDC6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7A6748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7D1C3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3D390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C2CC1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1D624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651282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27DFD2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CC69663" w14:textId="77777777" w:rsidTr="00445198">
        <w:trPr>
          <w:trHeight w:val="51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75E9B35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9348B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dźwignik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A5A2CA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JIHAB</w:t>
            </w:r>
          </w:p>
        </w:tc>
        <w:tc>
          <w:tcPr>
            <w:tcW w:w="929" w:type="dxa"/>
            <w:shd w:val="clear" w:color="auto" w:fill="auto"/>
            <w:vAlign w:val="center"/>
            <w:hideMark/>
          </w:tcPr>
          <w:p w14:paraId="606F48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JXY3-20/430-2C 601544-1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14:paraId="284F578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6DE363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wtyki 7 pinowe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5D33AE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387254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2ADF69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6D940D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985C7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20AA5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F335BF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05AF71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DB6B2B4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098403B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19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288E92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Schody ruchome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008B231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929" w:type="dxa"/>
            <w:vMerge w:val="restart"/>
            <w:shd w:val="clear" w:color="auto" w:fill="auto"/>
            <w:vAlign w:val="center"/>
            <w:hideMark/>
          </w:tcPr>
          <w:p w14:paraId="74CCFEA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ES352C08-4080 KNF 2406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7752C88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DE2CEE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128969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D25DF7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0F9E1E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5CD57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7692B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E872A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883D67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4C7BD5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B89619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4F27AE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561F6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A2B9C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625EF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85B9E5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DD56EB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łańcuchy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005C59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879FA8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A8D3A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1B6CA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24C7A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0BD18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871A73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B28E94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D3A8B9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072BFB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D32B1A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CD6B8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465568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EB4E59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CD7967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5B3FBD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4D1522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D4A77D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CE457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069EF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0D312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122E98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365A36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07793F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A094DA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1F3AC5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C2889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A35E75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0F9EC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EE80FEA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poręcz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B7493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D81AE9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312ED9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8313F1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4E975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11061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622957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7CBCCA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2239FD3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673338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C8CBDF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E60E3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614FF9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E9D634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6F6491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15F27C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A87276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DFFC0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78CF5D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C10D4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274F8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1220B9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2235FE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6BB7393E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30A8B2B3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6F1BE65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20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1C5FE01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Schody ruchome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25246F0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929" w:type="dxa"/>
            <w:vMerge w:val="restart"/>
            <w:shd w:val="clear" w:color="auto" w:fill="auto"/>
            <w:vAlign w:val="center"/>
            <w:hideMark/>
          </w:tcPr>
          <w:p w14:paraId="01C5355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ES352C08-4080 KNF 2407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059D23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862031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31E9B6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83CF01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4D2D6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76B9A8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14F28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A9270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04BB07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2BD3BB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4B221EB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2DC40F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6B6111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1BA57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4B7DF2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CF9128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A483E00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łańcuchy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07F5D2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125116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61AA39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703CB7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A2C4F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6A2A6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EA0EA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F4211C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D22337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0CC07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E4D0AA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C9F2CE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718A20C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B199A5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041C54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3B1D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4F2FA7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880A4D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40A9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B7E04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222C68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B26E34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DE9605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23A721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41CC0E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E206C7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CEE5E0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F995CD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98AEC4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19779F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poręcz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B2FFE6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B40B73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CC1E9C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339DD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3A18D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D6E51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20658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8E487C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A9988E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737425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DF975C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628092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8F4811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7098B0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4284BE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8F6045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111426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E2CC69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6CAE3D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93CBA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F7CA9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D22BF7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1736A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96A4429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5F24E72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21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25C454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Schody ruchome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77E104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929" w:type="dxa"/>
            <w:vMerge w:val="restart"/>
            <w:shd w:val="clear" w:color="auto" w:fill="auto"/>
            <w:vAlign w:val="center"/>
            <w:hideMark/>
          </w:tcPr>
          <w:p w14:paraId="0E88A9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ES352C08-4080 KNF 2408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2BDFA7E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E3927C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1B7D5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85C7D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B5176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4E1AE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69FD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23C16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1C0775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FB04C4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FAD225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CC5BD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915D49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588BA1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95797B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0630F8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357B10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łańcuchy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62ED3C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D7F2D4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F972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6A9C99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A7E88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900C6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38E6A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4F615B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DC39B2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00A66D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A18827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9524E8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59B3A1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F10E5F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6530B7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AECEE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7991C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8DB6F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5F5D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A35BD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06FB8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AED561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E0DAD7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86DDD0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423C5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B4EC2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79152C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D227EA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F60BF8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D9F899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poręcz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C6F060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A472B2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74F9E0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6E868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2BB8E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61DAF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41A66F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3EBCEE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8D9D163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9C4E5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1B3B32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5EC542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665417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58D88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1BEB7B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C9AC8A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910EBC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932698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E07C61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4692C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7AC2D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990F84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990F37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A4AB91B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174287A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22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6E5BC0F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Schody ruchome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51071B7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929" w:type="dxa"/>
            <w:vMerge w:val="restart"/>
            <w:shd w:val="clear" w:color="auto" w:fill="auto"/>
            <w:vAlign w:val="center"/>
            <w:hideMark/>
          </w:tcPr>
          <w:p w14:paraId="18B4E28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ES352C08-4080 KNF 2409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6E62D6B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0D31DF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E325D1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29D73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932BBC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5B078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3D9DE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DEFC5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C8428A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518FA6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586017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FABEE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1D8D0E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5D3EA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DD1E81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8C0B38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3B5578F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łańcuchy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EECBDE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B3EF0A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8A43D6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FD5158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A7A5D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924C8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58E909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94DB78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1AEE3F2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0F2389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7730D2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3CD098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BF46B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AD92BF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878399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745F25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16E5B4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1AFA52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60A40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80E54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E9ED9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04D07F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6381C9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E3129B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D6B68C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C9F2DB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1A907A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C97E43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1A1AFB8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8314DE1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poręcz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6857BA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9E61B2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BAD4ED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2B6382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94931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DBEDA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3871F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D78CBD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69835E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F1AEC5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6E96D5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413A0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0052E8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1D6D12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92386E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2FB714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335D2C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2E45DF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DF654C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E1F340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1BEA4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FF86C2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85B033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485859E6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5A4AA157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007D9FF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23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6E6E0D7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Schody ruchome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0F08309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929" w:type="dxa"/>
            <w:vMerge w:val="restart"/>
            <w:shd w:val="clear" w:color="auto" w:fill="auto"/>
            <w:vAlign w:val="center"/>
            <w:hideMark/>
          </w:tcPr>
          <w:p w14:paraId="483C7DC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ES352C08-4080 KNF 2410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53B0FC6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7CECF9B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3FF5A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6364D7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C47F1D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F15330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5435E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A4404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0428C1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405B70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E8B0FD7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C1C69B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911370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5479BAF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5D06C6B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8020F4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211FF5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łańcuchy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7DD54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16B8D0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60E6B8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23F40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A8CBB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9CB69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C15FA8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239CD6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3219C4D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07EB6FE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E304DE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E2A5D9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A55DB5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ACCCF9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E445055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DCAB87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513F3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7F536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4B07D4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C1D55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235E2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BE0B4D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85B94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BA952D1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B76290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F1224A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614EC6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BBE7ED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615D4C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E8FBC3D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poręcz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B355EF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9898F8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D54582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7C5D04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D3983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837C2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3FB06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B5F220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56CE8C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9DAE17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D0834E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EE31F6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A3841A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B3A927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1116B9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4597EE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867730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3B5F74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DCC0D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DF456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769B4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630777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C640DA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59A0339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2E2B191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24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466DAE4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Schody ruchome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78C341A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929" w:type="dxa"/>
            <w:vMerge w:val="restart"/>
            <w:shd w:val="clear" w:color="auto" w:fill="auto"/>
            <w:vAlign w:val="center"/>
            <w:hideMark/>
          </w:tcPr>
          <w:p w14:paraId="75BB04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ES352C08-4080 KNF 2411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229E0D7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476A94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49D57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68F6F6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7B0AFC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5479C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D187C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5218F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094560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5B5416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A96005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07A8B9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8499FD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B866E6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6F4610B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DFC891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C24D36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BCF2DB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618FB9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779193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C822E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EFB0F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63C9C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C414C1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010ABA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58816BC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7978E7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C41B0B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F263B5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28C076E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A9DD87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4869D6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łańcuchy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B5083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AC4651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B6792E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7B767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7BB4A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CF32B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D905C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5BF435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D0D1D6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40DCFCD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8DDB0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BD983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2A844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C5D298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D100359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poręcz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A5D7A9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F341C0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D238B4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A3547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EB8CF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8B49E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C9FE86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DA3B96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A83B413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B2DE8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B4EF87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7F9EB1A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611B43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703AD74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C6194F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69C770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B8E792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3CB409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77A804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981B4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5C4E5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73517C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ADDD00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3511A69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59A03AE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25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7301AA3A" w14:textId="77777777" w:rsidR="00445198" w:rsidRPr="0012666D" w:rsidRDefault="00445198" w:rsidP="00445198">
            <w:pPr>
              <w:ind w:left="-113" w:right="-103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Urządzenie dla przemieszczania osób niepełnosprawnych</w:t>
            </w:r>
          </w:p>
        </w:tc>
        <w:tc>
          <w:tcPr>
            <w:tcW w:w="880" w:type="dxa"/>
            <w:vMerge w:val="restart"/>
            <w:shd w:val="clear" w:color="auto" w:fill="auto"/>
            <w:vAlign w:val="center"/>
            <w:hideMark/>
          </w:tcPr>
          <w:p w14:paraId="21EC773F" w14:textId="77777777" w:rsidR="00445198" w:rsidRPr="0012666D" w:rsidRDefault="00445198" w:rsidP="00445198">
            <w:pPr>
              <w:ind w:left="-113" w:right="-73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E.P ELEFATORI PRIMONTATI Srl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07A76F4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ELFO XL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3D63A90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358C6B7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FCC2B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6A9EED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03CF25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D29E8F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DA509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53D35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DF291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739111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4060D998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696F086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3A35F7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D91591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C1324B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57543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EB0FABE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69010C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FE0A69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864CCB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0DA59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95DB3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0856A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6F2086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E3A5F2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59DB0B9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E887D2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53702D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A749D4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6C20529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5C4CA5F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3891902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D910E6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0E1A95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C29F2A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4EC32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A2073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FA899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87E295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B040E1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30ADBB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D91626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D77ED6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6CDBF4F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D51926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4D6B529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94D23E8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kontakty elektryczne drzwi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F6751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99E1EE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214EF1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26324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62D81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0869C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8CDFFE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1E0402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5EBCCDA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529B950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t>26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35B12B6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68DBC512" w14:textId="77777777" w:rsidR="00445198" w:rsidRPr="0012666D" w:rsidRDefault="00445198" w:rsidP="00445198">
            <w:pPr>
              <w:ind w:left="-31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PLAWIA Sp. z o.o.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5224208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GLPM 1000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4F009E7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5CC9A71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akumulatory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54DBF0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2A5A76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8135DF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081D1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504E0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CE1A2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8CDA86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4C147C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F1970A7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21E9114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9B0637D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3EE5873B" w14:textId="77777777" w:rsidR="00445198" w:rsidRPr="0012666D" w:rsidRDefault="00445198" w:rsidP="00445198">
            <w:pPr>
              <w:ind w:left="-31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681AD9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37ED347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201FB4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111313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B9A4986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903702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3F22CD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ADD44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B62BF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EC0AF9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1C208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D0C36BF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7E038FA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9AC09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801AC69" w14:textId="77777777" w:rsidR="00445198" w:rsidRPr="0012666D" w:rsidRDefault="00445198" w:rsidP="00445198">
            <w:pPr>
              <w:ind w:left="-31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433FF9E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8640BB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122F0D6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47DE46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B153F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9EFD1D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51D47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5084E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07DADF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64A382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9E18DD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27B3E0C9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89D009A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A2CC4C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0286B070" w14:textId="77777777" w:rsidR="00445198" w:rsidRPr="0012666D" w:rsidRDefault="00445198" w:rsidP="00445198">
            <w:pPr>
              <w:ind w:left="-31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042B628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F6E899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EA236F3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kabinowe i przeciw wagowe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022DA9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428879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1E5AA6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2C629D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4139A9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4DFD9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7061A4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02A741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3AC33771" w14:textId="77777777" w:rsidR="00445198" w:rsidRDefault="00445198" w:rsidP="0044519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0"/>
        <w:gridCol w:w="929"/>
        <w:gridCol w:w="1026"/>
        <w:gridCol w:w="1984"/>
        <w:gridCol w:w="993"/>
        <w:gridCol w:w="1275"/>
        <w:gridCol w:w="993"/>
        <w:gridCol w:w="1134"/>
        <w:gridCol w:w="1134"/>
        <w:gridCol w:w="1134"/>
        <w:gridCol w:w="992"/>
        <w:gridCol w:w="1417"/>
      </w:tblGrid>
      <w:tr w:rsidR="00445198" w:rsidRPr="0012666D" w14:paraId="49711D8D" w14:textId="77777777" w:rsidTr="00445198">
        <w:trPr>
          <w:trHeight w:val="510"/>
          <w:jc w:val="center"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14:paraId="6E32BB4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12666D">
              <w:rPr>
                <w:rFonts w:ascii="Trebuchet MS" w:hAnsi="Trebuchet MS"/>
                <w:bCs/>
                <w:sz w:val="16"/>
                <w:szCs w:val="16"/>
              </w:rPr>
              <w:lastRenderedPageBreak/>
              <w:t>27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14:paraId="2B47426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880" w:type="dxa"/>
            <w:vMerge w:val="restart"/>
            <w:shd w:val="clear" w:color="auto" w:fill="auto"/>
            <w:noWrap/>
            <w:vAlign w:val="center"/>
            <w:hideMark/>
          </w:tcPr>
          <w:p w14:paraId="67CA1D89" w14:textId="77777777" w:rsidR="00445198" w:rsidRPr="0012666D" w:rsidRDefault="00445198" w:rsidP="00445198">
            <w:pPr>
              <w:ind w:left="-31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PLAWIA Sp. z o.o.</w:t>
            </w:r>
          </w:p>
        </w:tc>
        <w:tc>
          <w:tcPr>
            <w:tcW w:w="929" w:type="dxa"/>
            <w:vMerge w:val="restart"/>
            <w:shd w:val="clear" w:color="auto" w:fill="auto"/>
            <w:noWrap/>
            <w:vAlign w:val="center"/>
            <w:hideMark/>
          </w:tcPr>
          <w:p w14:paraId="4FDC079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GPL 4000</w:t>
            </w:r>
          </w:p>
        </w:tc>
        <w:tc>
          <w:tcPr>
            <w:tcW w:w="1026" w:type="dxa"/>
            <w:vMerge w:val="restart"/>
            <w:shd w:val="clear" w:color="auto" w:fill="auto"/>
            <w:noWrap/>
            <w:vAlign w:val="center"/>
            <w:hideMark/>
          </w:tcPr>
          <w:p w14:paraId="471CA24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08B010C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akumulatory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FB3EF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4E92FD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0DDDC38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A562D41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12F973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F8544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AC69ED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0C8264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140F0FC4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138787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155265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4AAB99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41BD80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2B3B368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9A76C14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6E9F3FC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41F7A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5C63A6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0BB438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198DA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5BCE5B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08439D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F16AD9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0C317236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20DCA0B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B0EE73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15C84B0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3FF2E133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63B627F5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E27D850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 xml:space="preserve">oprawa oświetleniowa, źródła światła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9A26DFF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762AFE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003B3E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18424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B2CC6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591B30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574ACA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810163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779C3090" w14:textId="77777777" w:rsidTr="00445198">
        <w:trPr>
          <w:trHeight w:val="510"/>
          <w:jc w:val="center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5FF72B8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84CBBF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80" w:type="dxa"/>
            <w:vMerge/>
            <w:shd w:val="clear" w:color="auto" w:fill="auto"/>
            <w:vAlign w:val="center"/>
            <w:hideMark/>
          </w:tcPr>
          <w:p w14:paraId="22D302B7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9" w:type="dxa"/>
            <w:vMerge/>
            <w:shd w:val="clear" w:color="auto" w:fill="auto"/>
            <w:vAlign w:val="center"/>
            <w:hideMark/>
          </w:tcPr>
          <w:p w14:paraId="141BEB1E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  <w:hideMark/>
          </w:tcPr>
          <w:p w14:paraId="0E17A010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B644833" w14:textId="77777777" w:rsidR="00445198" w:rsidRPr="0012666D" w:rsidRDefault="00445198" w:rsidP="00445198">
            <w:pPr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/>
                <w:sz w:val="16"/>
                <w:szCs w:val="16"/>
              </w:rPr>
              <w:t>suwaki kabinowe i przeciw wagowe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132A3D2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EC37A3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C348266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7B448B" w14:textId="77777777" w:rsidR="00445198" w:rsidRPr="0012666D" w:rsidRDefault="00445198" w:rsidP="0044519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66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0158E4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BC1F3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F06222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959DDB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664D0C4B" w14:textId="77777777" w:rsidTr="00445198">
        <w:trPr>
          <w:trHeight w:val="510"/>
          <w:jc w:val="center"/>
        </w:trPr>
        <w:tc>
          <w:tcPr>
            <w:tcW w:w="13892" w:type="dxa"/>
            <w:gridSpan w:val="13"/>
            <w:shd w:val="clear" w:color="auto" w:fill="auto"/>
            <w:vAlign w:val="center"/>
          </w:tcPr>
          <w:p w14:paraId="3DFFF827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 w:cs="Calibri"/>
                <w:b/>
                <w:sz w:val="17"/>
                <w:szCs w:val="17"/>
              </w:rPr>
              <w:t>Razem cena netto: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FDFC31E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3FC1A262" w14:textId="77777777" w:rsidTr="00445198">
        <w:trPr>
          <w:trHeight w:val="510"/>
          <w:jc w:val="center"/>
        </w:trPr>
        <w:tc>
          <w:tcPr>
            <w:tcW w:w="13892" w:type="dxa"/>
            <w:gridSpan w:val="13"/>
            <w:shd w:val="clear" w:color="auto" w:fill="auto"/>
            <w:vAlign w:val="center"/>
          </w:tcPr>
          <w:p w14:paraId="34DD9481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 w:cs="Calibri"/>
                <w:b/>
                <w:sz w:val="17"/>
                <w:szCs w:val="17"/>
              </w:rPr>
              <w:t>Stawka podatku VAT [%]: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396EAFC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b/>
                <w:sz w:val="16"/>
                <w:szCs w:val="16"/>
              </w:rPr>
            </w:pPr>
            <w:r w:rsidRPr="0012666D">
              <w:rPr>
                <w:rFonts w:ascii="Trebuchet MS" w:hAnsi="Trebuchet MS"/>
                <w:b/>
                <w:sz w:val="16"/>
                <w:szCs w:val="16"/>
              </w:rPr>
              <w:t>23%</w:t>
            </w:r>
          </w:p>
        </w:tc>
      </w:tr>
      <w:tr w:rsidR="00445198" w:rsidRPr="0012666D" w14:paraId="600038A5" w14:textId="77777777" w:rsidTr="00445198">
        <w:trPr>
          <w:trHeight w:val="510"/>
          <w:jc w:val="center"/>
        </w:trPr>
        <w:tc>
          <w:tcPr>
            <w:tcW w:w="13892" w:type="dxa"/>
            <w:gridSpan w:val="13"/>
            <w:shd w:val="clear" w:color="auto" w:fill="auto"/>
            <w:vAlign w:val="center"/>
          </w:tcPr>
          <w:p w14:paraId="027F6578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 w:cs="Calibri"/>
                <w:b/>
                <w:sz w:val="17"/>
                <w:szCs w:val="17"/>
              </w:rPr>
              <w:t>Wartość podatku VAT: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C64543A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45198" w:rsidRPr="0012666D" w14:paraId="51A0756A" w14:textId="77777777" w:rsidTr="00445198">
        <w:trPr>
          <w:trHeight w:val="510"/>
          <w:jc w:val="center"/>
        </w:trPr>
        <w:tc>
          <w:tcPr>
            <w:tcW w:w="13892" w:type="dxa"/>
            <w:gridSpan w:val="13"/>
            <w:shd w:val="clear" w:color="auto" w:fill="auto"/>
            <w:vAlign w:val="center"/>
          </w:tcPr>
          <w:p w14:paraId="038A015D" w14:textId="263AA821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12666D">
              <w:rPr>
                <w:rFonts w:ascii="Trebuchet MS" w:hAnsi="Trebuchet MS" w:cs="Calibri"/>
                <w:b/>
                <w:sz w:val="20"/>
                <w:szCs w:val="17"/>
              </w:rPr>
              <w:t xml:space="preserve">Razem </w:t>
            </w:r>
            <w:r w:rsidR="00E90666">
              <w:rPr>
                <w:rFonts w:ascii="Trebuchet MS" w:hAnsi="Trebuchet MS" w:cs="Calibri"/>
                <w:b/>
                <w:sz w:val="20"/>
                <w:szCs w:val="17"/>
              </w:rPr>
              <w:t xml:space="preserve">brutto </w:t>
            </w:r>
            <w:r w:rsidRPr="0012666D">
              <w:rPr>
                <w:rFonts w:ascii="Trebuchet MS" w:hAnsi="Trebuchet MS" w:cs="Calibri"/>
                <w:b/>
                <w:i/>
                <w:sz w:val="20"/>
                <w:szCs w:val="17"/>
              </w:rPr>
              <w:t>Cena prac naprawczych (Cn)</w:t>
            </w:r>
            <w:r w:rsidRPr="0012666D">
              <w:rPr>
                <w:rFonts w:ascii="Trebuchet MS" w:hAnsi="Trebuchet MS" w:cs="Calibri"/>
                <w:b/>
                <w:sz w:val="17"/>
                <w:szCs w:val="17"/>
              </w:rPr>
              <w:t>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0630415" w14:textId="77777777" w:rsidR="00445198" w:rsidRPr="0012666D" w:rsidRDefault="00445198" w:rsidP="00445198">
            <w:pPr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13C550E8" w14:textId="77777777" w:rsidR="00445198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05AF88FD" w14:textId="77777777" w:rsidR="00B86BC9" w:rsidRPr="00E55343" w:rsidRDefault="00B86BC9" w:rsidP="00B86BC9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37E170F1" w14:textId="3A271665" w:rsidR="00B86BC9" w:rsidRPr="00E55343" w:rsidRDefault="00B86BC9"/>
    <w:p w14:paraId="21B5D67F" w14:textId="77777777" w:rsidR="00B86BC9" w:rsidRPr="00F16D57" w:rsidRDefault="00B86BC9" w:rsidP="00B86BC9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7B62AE9A" w14:textId="77777777" w:rsidR="00727E2A" w:rsidRPr="005B2578" w:rsidRDefault="00727E2A" w:rsidP="00B86BC9">
      <w:pPr>
        <w:autoSpaceDE w:val="0"/>
        <w:autoSpaceDN w:val="0"/>
        <w:spacing w:after="120"/>
        <w:rPr>
          <w:rFonts w:ascii="Trebuchet MS" w:eastAsia="Calibri" w:hAnsi="Trebuchet MS" w:cs="Tahoma"/>
          <w:b/>
          <w:sz w:val="20"/>
          <w:szCs w:val="20"/>
          <w:lang w:eastAsia="en-US"/>
        </w:rPr>
      </w:pPr>
    </w:p>
    <w:p w14:paraId="45368F9E" w14:textId="77777777" w:rsidR="00115CAF" w:rsidRDefault="00115CAF" w:rsidP="00115CAF">
      <w:pPr>
        <w:rPr>
          <w:highlight w:val="cyan"/>
        </w:rPr>
      </w:pPr>
    </w:p>
    <w:p w14:paraId="5930778A" w14:textId="77777777" w:rsidR="00115CAF" w:rsidRPr="00115CAF" w:rsidRDefault="00115CAF" w:rsidP="00115CAF">
      <w:pPr>
        <w:rPr>
          <w:highlight w:val="cyan"/>
        </w:rPr>
        <w:sectPr w:rsidR="00115CAF" w:rsidRPr="00115CAF" w:rsidSect="003751A1">
          <w:pgSz w:w="16840" w:h="11907" w:orient="landscape" w:code="9"/>
          <w:pgMar w:top="720" w:right="720" w:bottom="720" w:left="720" w:header="567" w:footer="283" w:gutter="0"/>
          <w:pgNumType w:start="1"/>
          <w:cols w:space="708"/>
          <w:titlePg/>
          <w:docGrid w:linePitch="326"/>
        </w:sectPr>
      </w:pPr>
    </w:p>
    <w:p w14:paraId="5FA34E92" w14:textId="77777777" w:rsidR="00456CF1" w:rsidRPr="00356BED" w:rsidRDefault="00456CF1" w:rsidP="00337BE8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bookmarkStart w:id="0" w:name="_GoBack"/>
      <w:bookmarkEnd w:id="0"/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1E3937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1E3937">
        <w:rPr>
          <w:rFonts w:ascii="Trebuchet MS" w:hAnsi="Trebuchet MS"/>
          <w:color w:val="auto"/>
          <w:sz w:val="20"/>
          <w:szCs w:val="20"/>
        </w:rPr>
        <w:t>4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1E3937">
        <w:rPr>
          <w:rFonts w:ascii="Trebuchet MS" w:hAnsi="Trebuchet MS"/>
          <w:color w:val="auto"/>
          <w:sz w:val="20"/>
          <w:szCs w:val="20"/>
        </w:rPr>
        <w:t>Oświadczenie składane na podstawie art. 25a ust. 1 ustawy Pzp</w:t>
      </w:r>
    </w:p>
    <w:p w14:paraId="170A12FB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7886D5C9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67C47F78" w14:textId="4455A235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357ACA" w:rsidRPr="00357ACA">
        <w:rPr>
          <w:rFonts w:ascii="Trebuchet MS" w:hAnsi="Trebuchet MS" w:cs="Tahoma"/>
          <w:sz w:val="20"/>
          <w:szCs w:val="20"/>
        </w:rPr>
        <w:t>tekst jednolity Dz. U. 2017, poz. 1579</w:t>
      </w:r>
      <w:r w:rsidR="0015791A">
        <w:rPr>
          <w:rFonts w:ascii="Trebuchet MS" w:hAnsi="Trebuchet MS" w:cs="Tahoma"/>
          <w:sz w:val="20"/>
          <w:szCs w:val="20"/>
        </w:rPr>
        <w:t xml:space="preserve"> ze zm</w:t>
      </w:r>
      <w:r w:rsidR="002E7619">
        <w:rPr>
          <w:rFonts w:ascii="Trebuchet MS" w:hAnsi="Trebuchet MS" w:cs="Tahoma"/>
          <w:sz w:val="20"/>
          <w:szCs w:val="20"/>
        </w:rPr>
        <w:t>.</w:t>
      </w:r>
      <w:r w:rsidR="00547E5B" w:rsidRPr="00856FAA">
        <w:rPr>
          <w:rFonts w:ascii="Trebuchet MS" w:hAnsi="Trebuchet MS" w:cs="Tahoma"/>
          <w:sz w:val="20"/>
          <w:szCs w:val="20"/>
        </w:rPr>
        <w:t>) zwanej dalej „ustawą Pzp”</w:t>
      </w:r>
    </w:p>
    <w:p w14:paraId="785B1DBE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5A910B97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09768C94" w14:textId="77777777"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23FBD2BF" w14:textId="77777777"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ED0C015" w14:textId="50B31232" w:rsidR="00125B4C" w:rsidRPr="001E3937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D4F79"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1E3937" w:rsidRPr="001E3937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554E51">
        <w:rPr>
          <w:rFonts w:ascii="Trebuchet MS" w:eastAsia="Calibri" w:hAnsi="Trebuchet MS" w:cs="Arial"/>
          <w:sz w:val="20"/>
          <w:szCs w:val="20"/>
          <w:lang w:eastAsia="en-US"/>
        </w:rPr>
        <w:t>4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79659F2C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A984801" w14:textId="77777777"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4F0F334B" w14:textId="77777777" w:rsidR="00456CF1" w:rsidRPr="001E3937" w:rsidRDefault="00456CF1" w:rsidP="00883CA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1E3937">
        <w:rPr>
          <w:rFonts w:ascii="Trebuchet MS" w:hAnsi="Trebuchet MS" w:cs="Arial"/>
          <w:sz w:val="20"/>
          <w:szCs w:val="20"/>
        </w:rPr>
        <w:t>.</w:t>
      </w:r>
      <w:r w:rsidRPr="001E3937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1E3937">
        <w:rPr>
          <w:rFonts w:ascii="Trebuchet MS" w:hAnsi="Trebuchet MS" w:cs="Arial"/>
          <w:sz w:val="20"/>
          <w:szCs w:val="20"/>
        </w:rPr>
        <w:t>3</w:t>
      </w:r>
      <w:r w:rsidRPr="001E3937">
        <w:rPr>
          <w:rFonts w:ascii="Trebuchet MS" w:hAnsi="Trebuchet MS" w:cs="Arial"/>
          <w:sz w:val="20"/>
          <w:szCs w:val="20"/>
        </w:rPr>
        <w:t>-2</w:t>
      </w:r>
      <w:r w:rsidR="0015791A"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1E3937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1E3937">
        <w:rPr>
          <w:rFonts w:ascii="Trebuchet MS" w:hAnsi="Trebuchet MS" w:cs="Arial"/>
          <w:sz w:val="20"/>
          <w:szCs w:val="20"/>
        </w:rPr>
        <w:t xml:space="preserve">art. 24 </w:t>
      </w:r>
      <w:r w:rsidRPr="001E3937">
        <w:rPr>
          <w:rFonts w:ascii="Trebuchet MS" w:hAnsi="Trebuchet MS" w:cs="Arial"/>
          <w:sz w:val="20"/>
          <w:szCs w:val="20"/>
        </w:rPr>
        <w:t>ust. 5 pkt 1</w:t>
      </w:r>
      <w:r w:rsidR="001E3937" w:rsidRPr="001E3937">
        <w:rPr>
          <w:rFonts w:ascii="Trebuchet MS" w:hAnsi="Trebuchet MS" w:cs="Arial"/>
          <w:sz w:val="20"/>
          <w:szCs w:val="20"/>
        </w:rPr>
        <w:t xml:space="preserve"> i 4</w:t>
      </w:r>
      <w:r w:rsidRPr="001E3937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1E3937">
        <w:rPr>
          <w:rFonts w:ascii="Trebuchet MS" w:hAnsi="Trebuchet MS" w:cs="Arial"/>
          <w:sz w:val="20"/>
          <w:szCs w:val="20"/>
        </w:rPr>
        <w:t>.</w:t>
      </w:r>
    </w:p>
    <w:p w14:paraId="152F916D" w14:textId="77777777" w:rsidR="00C37DB6" w:rsidRPr="001E3937" w:rsidRDefault="00C37DB6" w:rsidP="00883CAB">
      <w:pPr>
        <w:numPr>
          <w:ilvl w:val="0"/>
          <w:numId w:val="14"/>
        </w:numPr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Oświadczam, że spełniam warunki udziału określone </w:t>
      </w:r>
      <w:r w:rsidR="00134F43" w:rsidRPr="001E3937">
        <w:rPr>
          <w:rFonts w:ascii="Trebuchet MS" w:hAnsi="Trebuchet MS" w:cs="Arial"/>
          <w:sz w:val="20"/>
          <w:szCs w:val="20"/>
        </w:rPr>
        <w:t xml:space="preserve">przez Zamawiającego </w:t>
      </w:r>
      <w:r w:rsidRPr="001E3937">
        <w:rPr>
          <w:rFonts w:ascii="Trebuchet MS" w:hAnsi="Trebuchet MS" w:cs="Arial"/>
          <w:sz w:val="20"/>
          <w:szCs w:val="20"/>
        </w:rPr>
        <w:t>w niniejszym postępowaniu o udzielenie zamówienia.</w:t>
      </w:r>
    </w:p>
    <w:p w14:paraId="5CEAB985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33DC02A0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1A5D8FC4" w14:textId="77777777" w:rsidR="002153AF" w:rsidRPr="002153AF" w:rsidRDefault="00456CF1" w:rsidP="00A60C0C">
      <w:pPr>
        <w:numPr>
          <w:ilvl w:val="0"/>
          <w:numId w:val="27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którego/ych zasoby powołuję</w:t>
      </w:r>
      <w:r w:rsidR="00950DE7" w:rsidRPr="00492783">
        <w:rPr>
          <w:rFonts w:ascii="Trebuchet MS" w:hAnsi="Trebuchet MS" w:cs="Arial"/>
          <w:sz w:val="20"/>
          <w:szCs w:val="20"/>
        </w:rPr>
        <w:t xml:space="preserve"> się w niniejszym postępowaniu, </w:t>
      </w:r>
      <w:r w:rsidRPr="00492783">
        <w:rPr>
          <w:rFonts w:ascii="Trebuchet MS" w:hAnsi="Trebuchet MS" w:cs="Arial"/>
          <w:sz w:val="20"/>
          <w:szCs w:val="20"/>
        </w:rPr>
        <w:t>tj</w:t>
      </w:r>
      <w:r w:rsidR="00492783">
        <w:rPr>
          <w:rFonts w:ascii="Trebuchet MS" w:hAnsi="Trebuchet MS" w:cs="Arial"/>
          <w:sz w:val="20"/>
          <w:szCs w:val="20"/>
        </w:rPr>
        <w:t>. </w:t>
      </w:r>
      <w:r w:rsidR="00492783"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="00492783" w:rsidRPr="00492783">
        <w:rPr>
          <w:rFonts w:ascii="Trebuchet MS" w:hAnsi="Trebuchet MS" w:cs="Tahoma"/>
          <w:sz w:val="20"/>
          <w:szCs w:val="20"/>
        </w:rPr>
        <w:t>…</w:t>
      </w:r>
      <w:r w:rsidR="00492783">
        <w:rPr>
          <w:rFonts w:ascii="Trebuchet MS" w:hAnsi="Trebuchet MS" w:cs="Tahoma"/>
          <w:sz w:val="20"/>
          <w:szCs w:val="20"/>
        </w:rPr>
        <w:t>.</w:t>
      </w:r>
      <w:r w:rsidR="00492783"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12610B4D" w14:textId="77777777" w:rsidR="002153AF" w:rsidRDefault="00492783" w:rsidP="002153AF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2FFB4C2F" w14:textId="77777777" w:rsidR="002153AF" w:rsidRPr="002153AF" w:rsidRDefault="00492783" w:rsidP="002153AF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56A67E4A" w14:textId="77777777" w:rsidR="00456CF1" w:rsidRPr="00492783" w:rsidRDefault="00456CF1" w:rsidP="002153AF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KRS/CEiDG</w:t>
      </w:r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4C47C735" w14:textId="77777777" w:rsidR="00207604" w:rsidRDefault="00207604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8B20C6D" w14:textId="77777777" w:rsidR="00456CF1" w:rsidRDefault="00456CF1" w:rsidP="00950DE7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61939912" w14:textId="77777777" w:rsidR="00950DE7" w:rsidRPr="00FD5C6C" w:rsidRDefault="00950DE7" w:rsidP="00A60C0C">
      <w:pPr>
        <w:numPr>
          <w:ilvl w:val="0"/>
          <w:numId w:val="27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Oświadczam, że w celu wykazania spełniania warunków udziału w postępowaniu, określonych przez zamawiającego w</w:t>
      </w:r>
      <w:r w:rsidR="004F5CD4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____________________________________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dokument i właściwą jednostkę redakcyjną dokumentu, w której określono warunki udziału w postępowaniu),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następującego/ych podmiotu/ów</w:t>
      </w:r>
      <w:r w:rsidR="00492783"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4F5CD4"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w następującym zakresie: </w:t>
      </w:r>
      <w:r w:rsidR="00492783" w:rsidRPr="00785D99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podmiot i określić odpowiedni zakres dla wskazanego podmiotu).</w:t>
      </w:r>
      <w:r w:rsidRPr="001E393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  <w:r w:rsidRPr="00FD5C6C">
        <w:rPr>
          <w:rFonts w:ascii="Trebuchet MS" w:hAnsi="Trebuchet MS" w:cs="Arial"/>
          <w:b/>
          <w:sz w:val="20"/>
          <w:szCs w:val="20"/>
        </w:rPr>
        <w:br w:type="page"/>
      </w:r>
    </w:p>
    <w:p w14:paraId="766441E5" w14:textId="77777777" w:rsidR="00833A4B" w:rsidRPr="00BC2A81" w:rsidRDefault="00833A4B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7F40DFC7" w14:textId="77777777"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76D5E394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0688A293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42D193FB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D26CEF5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54DE97D8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A7429A2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556E28D5" w14:textId="77777777" w:rsidR="00DA530D" w:rsidRDefault="00833A4B" w:rsidP="00DA530D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14:paraId="7E214C51" w14:textId="77777777" w:rsidR="00337BE8" w:rsidRDefault="00337BE8">
      <w:pPr>
        <w:rPr>
          <w:rFonts w:ascii="Trebuchet MS" w:hAnsi="Trebuchet MS" w:cs="Tahoma"/>
          <w:sz w:val="16"/>
          <w:szCs w:val="20"/>
        </w:rPr>
        <w:sectPr w:rsidR="00337BE8" w:rsidSect="00B36B38">
          <w:footerReference w:type="defaul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5E79B091" w14:textId="77777777" w:rsidR="00724C69" w:rsidRPr="001E3937" w:rsidRDefault="00724C69" w:rsidP="00FD5C6C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</w:t>
      </w:r>
      <w:r w:rsidR="001E3937" w:rsidRPr="001E3937">
        <w:rPr>
          <w:rFonts w:ascii="Trebuchet MS" w:hAnsi="Trebuchet MS"/>
          <w:color w:val="auto"/>
          <w:sz w:val="20"/>
          <w:szCs w:val="20"/>
        </w:rPr>
        <w:t>5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050F4B" w:rsidRPr="001E3937">
        <w:rPr>
          <w:rFonts w:ascii="Trebuchet MS" w:hAnsi="Trebuchet MS"/>
          <w:color w:val="auto"/>
          <w:sz w:val="20"/>
          <w:szCs w:val="20"/>
        </w:rPr>
        <w:t>Zobowiązanie innych podmiotów</w:t>
      </w:r>
    </w:p>
    <w:p w14:paraId="7D778F4D" w14:textId="77777777" w:rsidR="00724C69" w:rsidRPr="00724C69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724C69" w:rsidRPr="00724C69" w14:paraId="6EC17340" w14:textId="77777777" w:rsidTr="003A7B49">
        <w:tc>
          <w:tcPr>
            <w:tcW w:w="4928" w:type="dxa"/>
            <w:shd w:val="clear" w:color="auto" w:fill="auto"/>
            <w:vAlign w:val="center"/>
          </w:tcPr>
          <w:p w14:paraId="6EC17B00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14:paraId="0F989CEC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14:paraId="6CC8CF31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724C69" w:rsidRPr="00724C69" w14:paraId="1F5C8615" w14:textId="77777777" w:rsidTr="003A7B49">
        <w:trPr>
          <w:trHeight w:val="1142"/>
        </w:trPr>
        <w:tc>
          <w:tcPr>
            <w:tcW w:w="4928" w:type="dxa"/>
          </w:tcPr>
          <w:p w14:paraId="0E6F402F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5CFE0E22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19711DFF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23988BD7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2E398688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FEAD78F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3B90944B" w14:textId="77777777" w:rsidR="00724C69" w:rsidRDefault="00724C69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3495D1B8" w14:textId="528575B0" w:rsidR="00724C69" w:rsidRPr="00724C69" w:rsidRDefault="001E3937" w:rsidP="00282813">
      <w:pPr>
        <w:spacing w:after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D4F79"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 w:rsidR="003422E8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MŚ-ZP-WW-333-</w:t>
      </w:r>
      <w:r w:rsidR="00554E51">
        <w:rPr>
          <w:rFonts w:ascii="Trebuchet MS" w:eastAsia="Calibri" w:hAnsi="Trebuchet MS" w:cs="Arial"/>
          <w:sz w:val="20"/>
          <w:szCs w:val="20"/>
          <w:lang w:eastAsia="en-US"/>
        </w:rPr>
        <w:t>4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729B5CD4" w14:textId="77777777" w:rsidR="001E3937" w:rsidRDefault="001E3937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4D451AD0" w14:textId="77777777" w:rsidR="00724C69" w:rsidRPr="00724C69" w:rsidRDefault="00724C69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6F2289AE" w14:textId="77777777" w:rsidR="0015791A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 w:rsidR="0015791A"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14:paraId="1B08DC89" w14:textId="77777777" w:rsidR="0015791A" w:rsidRDefault="0015791A" w:rsidP="0015791A">
      <w:pPr>
        <w:ind w:left="1843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(</w:t>
      </w:r>
      <w:r w:rsidRPr="0015791A">
        <w:rPr>
          <w:rFonts w:ascii="Trebuchet MS" w:hAnsi="Trebuchet MS" w:cs="Tahoma"/>
          <w:i/>
          <w:sz w:val="20"/>
          <w:szCs w:val="20"/>
        </w:rPr>
        <w:t>pełna nazwa/firma i adres podmiotu na zasobach którego polega Wykonawca</w:t>
      </w:r>
      <w:r w:rsidRPr="0015791A">
        <w:rPr>
          <w:rFonts w:ascii="Trebuchet MS" w:hAnsi="Trebuchet MS" w:cs="Tahoma"/>
          <w:sz w:val="20"/>
          <w:szCs w:val="20"/>
        </w:rPr>
        <w:t>)</w:t>
      </w:r>
    </w:p>
    <w:p w14:paraId="3E014538" w14:textId="77777777" w:rsidR="0015791A" w:rsidRDefault="0015791A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51C939D4" w14:textId="77777777" w:rsidR="00724C69" w:rsidRPr="00724C69" w:rsidRDefault="0015791A" w:rsidP="00724C69">
      <w:pPr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>trakcie realizacji zamówienia i oświadczam, że będę brał udział w realizacji zamówienia:</w:t>
      </w:r>
    </w:p>
    <w:p w14:paraId="2FBC549B" w14:textId="77777777"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6"/>
      </w:tblGrid>
      <w:tr w:rsidR="00785D99" w:rsidRPr="00724C69" w14:paraId="00C035BC" w14:textId="77777777" w:rsidTr="00785D99">
        <w:trPr>
          <w:trHeight w:val="730"/>
        </w:trPr>
        <w:tc>
          <w:tcPr>
            <w:tcW w:w="9781" w:type="dxa"/>
            <w:shd w:val="clear" w:color="auto" w:fill="auto"/>
            <w:vAlign w:val="center"/>
          </w:tcPr>
          <w:p w14:paraId="670688EF" w14:textId="77777777" w:rsidR="00785D99" w:rsidRPr="00724C69" w:rsidRDefault="00785D9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785D99" w:rsidRPr="00724C69" w14:paraId="4A231347" w14:textId="77777777" w:rsidTr="00785D99">
        <w:trPr>
          <w:trHeight w:val="1030"/>
        </w:trPr>
        <w:tc>
          <w:tcPr>
            <w:tcW w:w="9781" w:type="dxa"/>
            <w:shd w:val="clear" w:color="auto" w:fill="auto"/>
          </w:tcPr>
          <w:p w14:paraId="68DA18E7" w14:textId="77777777" w:rsidR="00785D99" w:rsidRPr="00724C69" w:rsidRDefault="00785D99" w:rsidP="00724C6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bCs/>
                <w:sz w:val="20"/>
                <w:szCs w:val="20"/>
              </w:rPr>
              <w:t>Z</w:t>
            </w:r>
            <w:r w:rsidRPr="00086CB7">
              <w:rPr>
                <w:rFonts w:ascii="Trebuchet MS" w:hAnsi="Trebuchet MS" w:cs="Tahoma"/>
                <w:bCs/>
                <w:sz w:val="20"/>
                <w:szCs w:val="20"/>
              </w:rPr>
              <w:t>dolności techniczne</w:t>
            </w:r>
            <w:r w:rsidR="006547E8">
              <w:rPr>
                <w:rFonts w:ascii="Trebuchet MS" w:hAnsi="Trebuchet MS" w:cs="Tahoma"/>
                <w:bCs/>
                <w:sz w:val="20"/>
                <w:szCs w:val="20"/>
              </w:rPr>
              <w:t>j</w:t>
            </w:r>
            <w:r w:rsidR="0065571F">
              <w:rPr>
                <w:rFonts w:ascii="Trebuchet MS" w:hAnsi="Trebuchet MS" w:cs="Tahoma"/>
                <w:bCs/>
                <w:sz w:val="20"/>
                <w:szCs w:val="20"/>
              </w:rPr>
              <w:t xml:space="preserve"> lub zawodowe</w:t>
            </w:r>
            <w:r w:rsidR="006547E8">
              <w:rPr>
                <w:rFonts w:ascii="Trebuchet MS" w:hAnsi="Trebuchet MS" w:cs="Tahoma"/>
                <w:bCs/>
                <w:sz w:val="20"/>
                <w:szCs w:val="20"/>
              </w:rPr>
              <w:t>j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14:paraId="11FA4B2F" w14:textId="77777777" w:rsidR="00785D99" w:rsidRPr="00724C69" w:rsidRDefault="00785D99" w:rsidP="00D04552">
            <w:pPr>
              <w:tabs>
                <w:tab w:val="center" w:pos="4536"/>
                <w:tab w:val="right" w:pos="9072"/>
              </w:tabs>
              <w:spacing w:before="240" w:line="72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</w:t>
            </w:r>
            <w:r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………………………………………………………………………………………..……………………….……</w:t>
            </w:r>
            <w:r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</w:t>
            </w:r>
            <w:r w:rsidR="00D04552">
              <w:rPr>
                <w:rFonts w:ascii="Trebuchet MS" w:hAnsi="Trebuchet MS" w:cs="Tahoma"/>
                <w:sz w:val="20"/>
                <w:szCs w:val="20"/>
              </w:rPr>
              <w:t>….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.</w:t>
            </w:r>
          </w:p>
        </w:tc>
      </w:tr>
    </w:tbl>
    <w:p w14:paraId="3EA77664" w14:textId="77777777"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p w14:paraId="3975ADE0" w14:textId="77777777" w:rsidR="00724C69" w:rsidRPr="00724C69" w:rsidRDefault="00724C69" w:rsidP="00724C69">
      <w:pPr>
        <w:ind w:left="720"/>
        <w:rPr>
          <w:rFonts w:ascii="Trebuchet MS" w:hAnsi="Trebuchet MS" w:cs="Tahoma"/>
          <w:sz w:val="18"/>
          <w:szCs w:val="18"/>
        </w:rPr>
      </w:pPr>
      <w:r w:rsidRPr="00724C69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14:paraId="729C3227" w14:textId="77777777" w:rsidR="00724C69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6D3D02D1" w14:textId="77777777" w:rsidR="00E024E7" w:rsidRDefault="00E024E7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58A2077B" w14:textId="77777777" w:rsidR="00E024E7" w:rsidRPr="00724C69" w:rsidRDefault="00E024E7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5B05E7C0" w14:textId="77777777"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p w14:paraId="0C98AA70" w14:textId="77777777" w:rsidR="00724C69" w:rsidRPr="00724C69" w:rsidRDefault="00724C69" w:rsidP="00724C69">
      <w:pPr>
        <w:jc w:val="both"/>
        <w:rPr>
          <w:rFonts w:ascii="Trebuchet MS" w:hAnsi="Trebuchet MS" w:cs="Tahoma"/>
          <w:sz w:val="16"/>
          <w:szCs w:val="16"/>
        </w:rPr>
      </w:pPr>
    </w:p>
    <w:p w14:paraId="57CF3D90" w14:textId="77777777" w:rsidR="00724C69" w:rsidRPr="00724C69" w:rsidRDefault="00724C69" w:rsidP="00724C6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14:paraId="4479A3F7" w14:textId="77777777" w:rsidR="00724C69" w:rsidRPr="00724C69" w:rsidRDefault="00724C69" w:rsidP="00724C69">
      <w:pPr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data i czytelny podpis lub podpis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14:paraId="09940EBB" w14:textId="77777777" w:rsidR="00097CBC" w:rsidRPr="00724C69" w:rsidRDefault="00724C69" w:rsidP="00724C69">
      <w:pPr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na pieczęci imiennej osoby składającej oświadczenie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 xml:space="preserve"> 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 xml:space="preserve">imiennej Wykonawcy </w:t>
      </w:r>
    </w:p>
    <w:p w14:paraId="1005C0CD" w14:textId="77777777" w:rsidR="007C1F7C" w:rsidRPr="007C1F7C" w:rsidRDefault="007C1F7C" w:rsidP="007C1F7C">
      <w:pPr>
        <w:rPr>
          <w:rFonts w:ascii="Trebuchet MS" w:hAnsi="Trebuchet MS"/>
          <w:b/>
          <w:sz w:val="20"/>
          <w:szCs w:val="20"/>
        </w:rPr>
      </w:pPr>
    </w:p>
    <w:p w14:paraId="47C23A09" w14:textId="77777777" w:rsidR="007C1F7C" w:rsidRPr="007C1F7C" w:rsidRDefault="007C1F7C" w:rsidP="007C1F7C">
      <w:pPr>
        <w:rPr>
          <w:rFonts w:ascii="Trebuchet MS" w:hAnsi="Trebuchet MS"/>
          <w:b/>
          <w:sz w:val="20"/>
          <w:szCs w:val="20"/>
        </w:rPr>
      </w:pPr>
    </w:p>
    <w:p w14:paraId="013942A4" w14:textId="77777777" w:rsidR="005B70E9" w:rsidRPr="00456CF1" w:rsidRDefault="005B70E9" w:rsidP="005C0FB3">
      <w:pPr>
        <w:ind w:left="4253"/>
        <w:jc w:val="center"/>
        <w:rPr>
          <w:rFonts w:ascii="Trebuchet MS" w:hAnsi="Trebuchet MS" w:cs="Tahoma"/>
          <w:sz w:val="20"/>
          <w:szCs w:val="20"/>
        </w:rPr>
      </w:pPr>
    </w:p>
    <w:sectPr w:rsidR="005B70E9" w:rsidRPr="00456CF1" w:rsidSect="00B36B38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D76A2" w14:textId="77777777" w:rsidR="008E2768" w:rsidRDefault="008E2768">
      <w:r>
        <w:separator/>
      </w:r>
    </w:p>
  </w:endnote>
  <w:endnote w:type="continuationSeparator" w:id="0">
    <w:p w14:paraId="3B99AE95" w14:textId="77777777" w:rsidR="008E2768" w:rsidRDefault="008E2768">
      <w:r>
        <w:continuationSeparator/>
      </w:r>
    </w:p>
  </w:endnote>
  <w:endnote w:type="continuationNotice" w:id="1">
    <w:p w14:paraId="43F4C530" w14:textId="77777777" w:rsidR="008E2768" w:rsidRDefault="008E27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9116283"/>
      <w:docPartObj>
        <w:docPartGallery w:val="Page Numbers (Bottom of Page)"/>
        <w:docPartUnique/>
      </w:docPartObj>
    </w:sdtPr>
    <w:sdtEndPr/>
    <w:sdtContent>
      <w:p w14:paraId="30232FC1" w14:textId="035EF546" w:rsidR="008E2768" w:rsidRDefault="008E2768" w:rsidP="003C23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D80">
          <w:rPr>
            <w:noProof/>
          </w:rPr>
          <w:t>1</w:t>
        </w:r>
        <w:r>
          <w:fldChar w:fldCharType="end"/>
        </w:r>
      </w:p>
    </w:sdtContent>
  </w:sdt>
  <w:p w14:paraId="6033DF43" w14:textId="533AADAB" w:rsidR="008E2768" w:rsidRPr="00A80A7C" w:rsidRDefault="008E2768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14:paraId="4677E4A9" w14:textId="77777777" w:rsidR="008E2768" w:rsidRPr="00F8156D" w:rsidRDefault="008E2768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 w:rsidR="00813D80"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230EE" w14:textId="77777777" w:rsidR="008E2768" w:rsidRDefault="008E2768">
      <w:r>
        <w:separator/>
      </w:r>
    </w:p>
  </w:footnote>
  <w:footnote w:type="continuationSeparator" w:id="0">
    <w:p w14:paraId="622A3BF3" w14:textId="77777777" w:rsidR="008E2768" w:rsidRDefault="008E2768">
      <w:r>
        <w:continuationSeparator/>
      </w:r>
    </w:p>
  </w:footnote>
  <w:footnote w:type="continuationNotice" w:id="1">
    <w:p w14:paraId="16D6BD3F" w14:textId="77777777" w:rsidR="008E2768" w:rsidRDefault="008E2768"/>
  </w:footnote>
  <w:footnote w:id="2">
    <w:p w14:paraId="38126E79" w14:textId="77777777" w:rsidR="008E2768" w:rsidRDefault="008E2768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3"/>
    <w:multiLevelType w:val="multilevel"/>
    <w:tmpl w:val="072A14B2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0"/>
        <w:szCs w:val="20"/>
      </w:rPr>
    </w:lvl>
    <w:lvl w:ilvl="1">
      <w:start w:val="1"/>
      <w:numFmt w:val="lowerLetter"/>
      <w:suff w:val="nothing"/>
      <w:lvlText w:val="%2."/>
      <w:lvlJc w:val="left"/>
      <w:pPr>
        <w:ind w:left="0" w:firstLine="180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0" w:firstLine="252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0" w:firstLine="324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0" w:firstLine="396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0" w:firstLine="468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0" w:firstLine="540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0" w:firstLine="612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0" w:firstLine="6840"/>
      </w:pPr>
      <w:rPr>
        <w:rFonts w:hint="default"/>
        <w:color w:val="000000"/>
        <w:position w:val="0"/>
        <w:sz w:val="22"/>
      </w:rPr>
    </w:lvl>
  </w:abstractNum>
  <w:abstractNum w:abstractNumId="1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3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31939"/>
    <w:multiLevelType w:val="hybridMultilevel"/>
    <w:tmpl w:val="CCAEA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D0D15"/>
    <w:multiLevelType w:val="hybridMultilevel"/>
    <w:tmpl w:val="2D80F4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8077B"/>
    <w:multiLevelType w:val="hybridMultilevel"/>
    <w:tmpl w:val="4BB86A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2F0980"/>
    <w:multiLevelType w:val="hybridMultilevel"/>
    <w:tmpl w:val="2C54100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09343908"/>
    <w:multiLevelType w:val="hybridMultilevel"/>
    <w:tmpl w:val="365A92A0"/>
    <w:lvl w:ilvl="0" w:tplc="0415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0B478EA"/>
    <w:multiLevelType w:val="hybridMultilevel"/>
    <w:tmpl w:val="093A3710"/>
    <w:lvl w:ilvl="0" w:tplc="04150017">
      <w:start w:val="1"/>
      <w:numFmt w:val="lowerLetter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2" w15:restartNumberingAfterBreak="0">
    <w:nsid w:val="11CC0284"/>
    <w:multiLevelType w:val="hybridMultilevel"/>
    <w:tmpl w:val="9BE8AED8"/>
    <w:lvl w:ilvl="0" w:tplc="C9F40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4" w15:restartNumberingAfterBreak="0">
    <w:nsid w:val="137C410F"/>
    <w:multiLevelType w:val="hybridMultilevel"/>
    <w:tmpl w:val="4E6E474E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148C0361"/>
    <w:multiLevelType w:val="hybridMultilevel"/>
    <w:tmpl w:val="7F00A65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150A529D"/>
    <w:multiLevelType w:val="hybridMultilevel"/>
    <w:tmpl w:val="5636AD1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17070D7F"/>
    <w:multiLevelType w:val="hybridMultilevel"/>
    <w:tmpl w:val="085865EC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18095520"/>
    <w:multiLevelType w:val="hybridMultilevel"/>
    <w:tmpl w:val="B47ED3F4"/>
    <w:lvl w:ilvl="0" w:tplc="621C3A40">
      <w:start w:val="1"/>
      <w:numFmt w:val="lowerLetter"/>
      <w:lvlText w:val="%1)"/>
      <w:lvlJc w:val="left"/>
      <w:pPr>
        <w:ind w:left="1068" w:hanging="708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0D4309"/>
    <w:multiLevelType w:val="hybridMultilevel"/>
    <w:tmpl w:val="FF78354E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B7C1BE4"/>
    <w:multiLevelType w:val="hybridMultilevel"/>
    <w:tmpl w:val="548CC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6211D0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DFF6E7D"/>
    <w:multiLevelType w:val="hybridMultilevel"/>
    <w:tmpl w:val="4CAE1DBE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D96C99E2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BE6A9AD6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E3D4F92"/>
    <w:multiLevelType w:val="hybridMultilevel"/>
    <w:tmpl w:val="AADAEBC6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1ED505A3"/>
    <w:multiLevelType w:val="multilevel"/>
    <w:tmpl w:val="0415001F"/>
    <w:styleLink w:val="Styl4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B91AA5"/>
    <w:multiLevelType w:val="hybridMultilevel"/>
    <w:tmpl w:val="3DEE32C6"/>
    <w:lvl w:ilvl="0" w:tplc="302C89E0">
      <w:start w:val="1"/>
      <w:numFmt w:val="decimal"/>
      <w:lvlText w:val="%1)"/>
      <w:lvlJc w:val="left"/>
      <w:pPr>
        <w:ind w:left="720" w:hanging="360"/>
      </w:pPr>
    </w:lvl>
    <w:lvl w:ilvl="1" w:tplc="CE08BC3E" w:tentative="1">
      <w:start w:val="1"/>
      <w:numFmt w:val="lowerLetter"/>
      <w:lvlText w:val="%2."/>
      <w:lvlJc w:val="left"/>
      <w:pPr>
        <w:ind w:left="1440" w:hanging="360"/>
      </w:pPr>
    </w:lvl>
    <w:lvl w:ilvl="2" w:tplc="3D50825C" w:tentative="1">
      <w:start w:val="1"/>
      <w:numFmt w:val="lowerRoman"/>
      <w:lvlText w:val="%3."/>
      <w:lvlJc w:val="right"/>
      <w:pPr>
        <w:ind w:left="2160" w:hanging="180"/>
      </w:pPr>
    </w:lvl>
    <w:lvl w:ilvl="3" w:tplc="993291B8" w:tentative="1">
      <w:start w:val="1"/>
      <w:numFmt w:val="decimal"/>
      <w:lvlText w:val="%4."/>
      <w:lvlJc w:val="left"/>
      <w:pPr>
        <w:ind w:left="2880" w:hanging="360"/>
      </w:pPr>
    </w:lvl>
    <w:lvl w:ilvl="4" w:tplc="E4BCC578" w:tentative="1">
      <w:start w:val="1"/>
      <w:numFmt w:val="lowerLetter"/>
      <w:lvlText w:val="%5."/>
      <w:lvlJc w:val="left"/>
      <w:pPr>
        <w:ind w:left="3600" w:hanging="360"/>
      </w:pPr>
    </w:lvl>
    <w:lvl w:ilvl="5" w:tplc="0070210E" w:tentative="1">
      <w:start w:val="1"/>
      <w:numFmt w:val="lowerRoman"/>
      <w:lvlText w:val="%6."/>
      <w:lvlJc w:val="right"/>
      <w:pPr>
        <w:ind w:left="4320" w:hanging="180"/>
      </w:pPr>
    </w:lvl>
    <w:lvl w:ilvl="6" w:tplc="89A2996A" w:tentative="1">
      <w:start w:val="1"/>
      <w:numFmt w:val="decimal"/>
      <w:lvlText w:val="%7."/>
      <w:lvlJc w:val="left"/>
      <w:pPr>
        <w:ind w:left="5040" w:hanging="360"/>
      </w:pPr>
    </w:lvl>
    <w:lvl w:ilvl="7" w:tplc="FA30AED2" w:tentative="1">
      <w:start w:val="1"/>
      <w:numFmt w:val="lowerLetter"/>
      <w:lvlText w:val="%8."/>
      <w:lvlJc w:val="left"/>
      <w:pPr>
        <w:ind w:left="5760" w:hanging="360"/>
      </w:pPr>
    </w:lvl>
    <w:lvl w:ilvl="8" w:tplc="6276D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 w:tentative="1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2968473D"/>
    <w:multiLevelType w:val="hybridMultilevel"/>
    <w:tmpl w:val="717C387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A677554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2D043A4C"/>
    <w:multiLevelType w:val="hybridMultilevel"/>
    <w:tmpl w:val="F0E8AF42"/>
    <w:lvl w:ilvl="0" w:tplc="F4E21448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2D486ECA"/>
    <w:multiLevelType w:val="multilevel"/>
    <w:tmpl w:val="00982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9" w15:restartNumberingAfterBreak="0">
    <w:nsid w:val="2E3F6EA3"/>
    <w:multiLevelType w:val="hybridMultilevel"/>
    <w:tmpl w:val="5A48E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EC33A93"/>
    <w:multiLevelType w:val="hybridMultilevel"/>
    <w:tmpl w:val="E19CB894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22DA5794" w:tentative="1">
      <w:start w:val="1"/>
      <w:numFmt w:val="lowerLetter"/>
      <w:lvlText w:val="%2."/>
      <w:lvlJc w:val="left"/>
      <w:pPr>
        <w:ind w:left="1440" w:hanging="360"/>
      </w:pPr>
    </w:lvl>
    <w:lvl w:ilvl="2" w:tplc="3CBE9E3C" w:tentative="1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434618"/>
    <w:multiLevelType w:val="multilevel"/>
    <w:tmpl w:val="7D3CFA82"/>
    <w:lvl w:ilvl="0">
      <w:start w:val="5"/>
      <w:numFmt w:val="decimal"/>
      <w:lvlText w:val="%1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024" w:hanging="50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2" w15:restartNumberingAfterBreak="0">
    <w:nsid w:val="353B4F42"/>
    <w:multiLevelType w:val="hybridMultilevel"/>
    <w:tmpl w:val="3CB66B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3563529C"/>
    <w:multiLevelType w:val="hybridMultilevel"/>
    <w:tmpl w:val="C10C8ED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66F106F"/>
    <w:multiLevelType w:val="hybridMultilevel"/>
    <w:tmpl w:val="49C0B95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38B70D86"/>
    <w:multiLevelType w:val="hybridMultilevel"/>
    <w:tmpl w:val="6B88B7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AF3588"/>
    <w:multiLevelType w:val="hybridMultilevel"/>
    <w:tmpl w:val="BA58762C"/>
    <w:lvl w:ilvl="0" w:tplc="8CC6FA2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9" w15:restartNumberingAfterBreak="0">
    <w:nsid w:val="486052F9"/>
    <w:multiLevelType w:val="hybridMultilevel"/>
    <w:tmpl w:val="D1765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797C5D"/>
    <w:multiLevelType w:val="hybridMultilevel"/>
    <w:tmpl w:val="A7E6A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DE55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4CC60DE9"/>
    <w:multiLevelType w:val="hybridMultilevel"/>
    <w:tmpl w:val="09D6A1A4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BF7A2942" w:tentative="1">
      <w:start w:val="1"/>
      <w:numFmt w:val="lowerRoman"/>
      <w:lvlText w:val="%3."/>
      <w:lvlJc w:val="right"/>
      <w:pPr>
        <w:ind w:left="2160" w:hanging="180"/>
      </w:p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E77B67"/>
    <w:multiLevelType w:val="multilevel"/>
    <w:tmpl w:val="BB2AAA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B050"/>
      </w:rPr>
    </w:lvl>
  </w:abstractNum>
  <w:abstractNum w:abstractNumId="54" w15:restartNumberingAfterBreak="0">
    <w:nsid w:val="500F0C77"/>
    <w:multiLevelType w:val="hybridMultilevel"/>
    <w:tmpl w:val="AA88C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5B534C"/>
    <w:multiLevelType w:val="hybridMultilevel"/>
    <w:tmpl w:val="F4A89A8E"/>
    <w:lvl w:ilvl="0" w:tplc="33EE9C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8149F7C">
      <w:start w:val="1"/>
      <w:numFmt w:val="lowerLetter"/>
      <w:lvlText w:val="%2)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251AA"/>
    <w:multiLevelType w:val="hybridMultilevel"/>
    <w:tmpl w:val="5CCEE6DC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" w15:restartNumberingAfterBreak="0">
    <w:nsid w:val="53400673"/>
    <w:multiLevelType w:val="hybridMultilevel"/>
    <w:tmpl w:val="239430C0"/>
    <w:lvl w:ilvl="0" w:tplc="85C8E0EC">
      <w:start w:val="1"/>
      <w:numFmt w:val="lowerLetter"/>
      <w:lvlText w:val="%1)"/>
      <w:lvlJc w:val="left"/>
      <w:pPr>
        <w:ind w:left="28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8" w15:restartNumberingAfterBreak="0">
    <w:nsid w:val="54440B55"/>
    <w:multiLevelType w:val="hybridMultilevel"/>
    <w:tmpl w:val="FD7C2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45506BE"/>
    <w:multiLevelType w:val="hybridMultilevel"/>
    <w:tmpl w:val="5B2AAC12"/>
    <w:lvl w:ilvl="0" w:tplc="D96C99E2">
      <w:start w:val="1"/>
      <w:numFmt w:val="decimal"/>
      <w:lvlText w:val="%1."/>
      <w:lvlJc w:val="left"/>
      <w:pPr>
        <w:ind w:left="360" w:hanging="360"/>
      </w:pPr>
    </w:lvl>
    <w:lvl w:ilvl="1" w:tplc="22240F9E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71FE7C6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EA380D12" w:tentative="1">
      <w:start w:val="1"/>
      <w:numFmt w:val="lowerLetter"/>
      <w:lvlText w:val="%5."/>
      <w:lvlJc w:val="left"/>
      <w:pPr>
        <w:ind w:left="3240" w:hanging="360"/>
      </w:p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58067D4"/>
    <w:multiLevelType w:val="hybridMultilevel"/>
    <w:tmpl w:val="23748546"/>
    <w:lvl w:ilvl="0" w:tplc="E68640FA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 w15:restartNumberingAfterBreak="0">
    <w:nsid w:val="5701183C"/>
    <w:multiLevelType w:val="hybridMultilevel"/>
    <w:tmpl w:val="DDC8D700"/>
    <w:lvl w:ilvl="0" w:tplc="621C3A40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8F333E9"/>
    <w:multiLevelType w:val="hybridMultilevel"/>
    <w:tmpl w:val="064E2DBA"/>
    <w:lvl w:ilvl="0" w:tplc="5BC04DBE">
      <w:start w:val="1"/>
      <w:numFmt w:val="decimal"/>
      <w:lvlText w:val="%1)"/>
      <w:lvlJc w:val="left"/>
      <w:pPr>
        <w:ind w:left="1800" w:hanging="360"/>
      </w:pPr>
      <w:rPr>
        <w:rFonts w:ascii="Trebuchet MS" w:hAnsi="Trebuchet MS" w:cs="Segoe UI" w:hint="default"/>
        <w:u w:val="single"/>
      </w:r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BE40EA0"/>
    <w:multiLevelType w:val="hybridMultilevel"/>
    <w:tmpl w:val="DB085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5B6B0A"/>
    <w:multiLevelType w:val="multilevel"/>
    <w:tmpl w:val="B06A8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7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 w15:restartNumberingAfterBreak="0">
    <w:nsid w:val="5FC14BD5"/>
    <w:multiLevelType w:val="hybridMultilevel"/>
    <w:tmpl w:val="CF8CE91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06A15B2"/>
    <w:multiLevelType w:val="hybridMultilevel"/>
    <w:tmpl w:val="7318032C"/>
    <w:lvl w:ilvl="0" w:tplc="B2C48370">
      <w:start w:val="1"/>
      <w:numFmt w:val="decimal"/>
      <w:lvlText w:val="%1)"/>
      <w:lvlJc w:val="left"/>
      <w:pPr>
        <w:ind w:left="1080" w:hanging="360"/>
      </w:pPr>
    </w:lvl>
    <w:lvl w:ilvl="1" w:tplc="FFC4B570">
      <w:start w:val="1"/>
      <w:numFmt w:val="decimal"/>
      <w:lvlText w:val="%2."/>
      <w:lvlJc w:val="left"/>
      <w:pPr>
        <w:ind w:left="214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5721D3C"/>
    <w:multiLevelType w:val="hybridMultilevel"/>
    <w:tmpl w:val="3B1AA3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2" w15:restartNumberingAfterBreak="0">
    <w:nsid w:val="67C11992"/>
    <w:multiLevelType w:val="hybridMultilevel"/>
    <w:tmpl w:val="62DCF38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8125751"/>
    <w:multiLevelType w:val="hybridMultilevel"/>
    <w:tmpl w:val="042EC39E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69D7380E"/>
    <w:multiLevelType w:val="hybridMultilevel"/>
    <w:tmpl w:val="5602E88A"/>
    <w:lvl w:ilvl="0" w:tplc="04150017">
      <w:start w:val="1"/>
      <w:numFmt w:val="lowerLetter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6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 w15:restartNumberingAfterBreak="0">
    <w:nsid w:val="6B586EB0"/>
    <w:multiLevelType w:val="hybridMultilevel"/>
    <w:tmpl w:val="529C9430"/>
    <w:lvl w:ilvl="0" w:tplc="04150015">
      <w:start w:val="1"/>
      <w:numFmt w:val="decimal"/>
      <w:lvlText w:val="%1."/>
      <w:lvlJc w:val="left"/>
      <w:pPr>
        <w:ind w:left="360" w:hanging="360"/>
      </w:pPr>
    </w:lvl>
    <w:lvl w:ilvl="1" w:tplc="F02A2DF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7270A5A8">
      <w:start w:val="1"/>
      <w:numFmt w:val="lowerRoman"/>
      <w:lvlText w:val="%3."/>
      <w:lvlJc w:val="right"/>
      <w:pPr>
        <w:ind w:left="1800" w:hanging="180"/>
      </w:pPr>
    </w:lvl>
    <w:lvl w:ilvl="3" w:tplc="C39CAA36" w:tentative="1">
      <w:start w:val="1"/>
      <w:numFmt w:val="decimal"/>
      <w:lvlText w:val="%4."/>
      <w:lvlJc w:val="left"/>
      <w:pPr>
        <w:ind w:left="2520" w:hanging="360"/>
      </w:pPr>
    </w:lvl>
    <w:lvl w:ilvl="4" w:tplc="D1100C30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6D69173E"/>
    <w:multiLevelType w:val="hybridMultilevel"/>
    <w:tmpl w:val="93DCF04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 w15:restartNumberingAfterBreak="0">
    <w:nsid w:val="6E80660E"/>
    <w:multiLevelType w:val="hybridMultilevel"/>
    <w:tmpl w:val="CF00D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F45772F"/>
    <w:multiLevelType w:val="hybridMultilevel"/>
    <w:tmpl w:val="4A60D87C"/>
    <w:lvl w:ilvl="0" w:tplc="1F9C25C8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70BE08D1"/>
    <w:multiLevelType w:val="hybridMultilevel"/>
    <w:tmpl w:val="C8E6C14A"/>
    <w:lvl w:ilvl="0" w:tplc="F8E27C24">
      <w:start w:val="4"/>
      <w:numFmt w:val="decimal"/>
      <w:lvlText w:val="%1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15509B6"/>
    <w:multiLevelType w:val="hybridMultilevel"/>
    <w:tmpl w:val="E4E85CA6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1A8092D"/>
    <w:multiLevelType w:val="hybridMultilevel"/>
    <w:tmpl w:val="7CEAAD2C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5" w15:restartNumberingAfterBreak="0">
    <w:nsid w:val="73013827"/>
    <w:multiLevelType w:val="multilevel"/>
    <w:tmpl w:val="3A5C2512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624" w:hanging="1800"/>
      </w:pPr>
      <w:rPr>
        <w:rFonts w:hint="default"/>
      </w:rPr>
    </w:lvl>
  </w:abstractNum>
  <w:abstractNum w:abstractNumId="86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87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778D1B9F"/>
    <w:multiLevelType w:val="hybridMultilevel"/>
    <w:tmpl w:val="D30ABEF4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BBF2E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7955345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0" w15:restartNumberingAfterBreak="0">
    <w:nsid w:val="7A4E5320"/>
    <w:multiLevelType w:val="multilevel"/>
    <w:tmpl w:val="32F441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AF31AC4"/>
    <w:multiLevelType w:val="hybridMultilevel"/>
    <w:tmpl w:val="E52A1D8C"/>
    <w:lvl w:ilvl="0" w:tplc="041CF278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</w:rPr>
    </w:lvl>
    <w:lvl w:ilvl="1" w:tplc="5712C4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B9A196E"/>
    <w:multiLevelType w:val="hybridMultilevel"/>
    <w:tmpl w:val="AB0C75F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7C66186E"/>
    <w:multiLevelType w:val="hybridMultilevel"/>
    <w:tmpl w:val="706EBC0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7CAB7494"/>
    <w:multiLevelType w:val="multilevel"/>
    <w:tmpl w:val="0C9E43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5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3"/>
  </w:num>
  <w:num w:numId="3">
    <w:abstractNumId w:val="87"/>
  </w:num>
  <w:num w:numId="4">
    <w:abstractNumId w:val="64"/>
  </w:num>
  <w:num w:numId="5">
    <w:abstractNumId w:val="71"/>
  </w:num>
  <w:num w:numId="6">
    <w:abstractNumId w:val="85"/>
  </w:num>
  <w:num w:numId="7">
    <w:abstractNumId w:val="83"/>
  </w:num>
  <w:num w:numId="8">
    <w:abstractNumId w:val="27"/>
  </w:num>
  <w:num w:numId="9">
    <w:abstractNumId w:val="40"/>
  </w:num>
  <w:num w:numId="10">
    <w:abstractNumId w:val="46"/>
  </w:num>
  <w:num w:numId="11">
    <w:abstractNumId w:val="95"/>
  </w:num>
  <w:num w:numId="12">
    <w:abstractNumId w:val="20"/>
  </w:num>
  <w:num w:numId="13">
    <w:abstractNumId w:val="30"/>
  </w:num>
  <w:num w:numId="14">
    <w:abstractNumId w:val="3"/>
  </w:num>
  <w:num w:numId="15">
    <w:abstractNumId w:val="88"/>
  </w:num>
  <w:num w:numId="16">
    <w:abstractNumId w:val="52"/>
  </w:num>
  <w:num w:numId="17">
    <w:abstractNumId w:val="59"/>
  </w:num>
  <w:num w:numId="18">
    <w:abstractNumId w:val="86"/>
  </w:num>
  <w:num w:numId="19">
    <w:abstractNumId w:val="34"/>
  </w:num>
  <w:num w:numId="20">
    <w:abstractNumId w:val="31"/>
  </w:num>
  <w:num w:numId="21">
    <w:abstractNumId w:val="4"/>
  </w:num>
  <w:num w:numId="22">
    <w:abstractNumId w:val="13"/>
  </w:num>
  <w:num w:numId="23">
    <w:abstractNumId w:val="36"/>
  </w:num>
  <w:num w:numId="24">
    <w:abstractNumId w:val="63"/>
  </w:num>
  <w:num w:numId="25">
    <w:abstractNumId w:val="29"/>
  </w:num>
  <w:num w:numId="26">
    <w:abstractNumId w:val="74"/>
  </w:num>
  <w:num w:numId="27">
    <w:abstractNumId w:val="48"/>
  </w:num>
  <w:num w:numId="28">
    <w:abstractNumId w:val="28"/>
  </w:num>
  <w:num w:numId="29">
    <w:abstractNumId w:val="25"/>
  </w:num>
  <w:num w:numId="30">
    <w:abstractNumId w:val="78"/>
  </w:num>
  <w:num w:numId="31">
    <w:abstractNumId w:val="53"/>
  </w:num>
  <w:num w:numId="32">
    <w:abstractNumId w:val="90"/>
  </w:num>
  <w:num w:numId="33">
    <w:abstractNumId w:val="66"/>
  </w:num>
  <w:num w:numId="34">
    <w:abstractNumId w:val="2"/>
  </w:num>
  <w:num w:numId="35">
    <w:abstractNumId w:val="37"/>
  </w:num>
  <w:num w:numId="36">
    <w:abstractNumId w:val="7"/>
  </w:num>
  <w:num w:numId="37">
    <w:abstractNumId w:val="81"/>
  </w:num>
  <w:num w:numId="38">
    <w:abstractNumId w:val="92"/>
  </w:num>
  <w:num w:numId="39">
    <w:abstractNumId w:val="68"/>
  </w:num>
  <w:num w:numId="40">
    <w:abstractNumId w:val="44"/>
  </w:num>
  <w:num w:numId="41">
    <w:abstractNumId w:val="11"/>
  </w:num>
  <w:num w:numId="42">
    <w:abstractNumId w:val="75"/>
  </w:num>
  <w:num w:numId="43">
    <w:abstractNumId w:val="93"/>
  </w:num>
  <w:num w:numId="44">
    <w:abstractNumId w:val="84"/>
  </w:num>
  <w:num w:numId="45">
    <w:abstractNumId w:val="55"/>
  </w:num>
  <w:num w:numId="46">
    <w:abstractNumId w:val="67"/>
  </w:num>
  <w:num w:numId="47">
    <w:abstractNumId w:val="9"/>
  </w:num>
  <w:num w:numId="48">
    <w:abstractNumId w:val="79"/>
  </w:num>
  <w:num w:numId="49">
    <w:abstractNumId w:val="22"/>
  </w:num>
  <w:num w:numId="50">
    <w:abstractNumId w:val="0"/>
  </w:num>
  <w:num w:numId="51">
    <w:abstractNumId w:val="15"/>
  </w:num>
  <w:num w:numId="52">
    <w:abstractNumId w:val="56"/>
  </w:num>
  <w:num w:numId="53">
    <w:abstractNumId w:val="19"/>
  </w:num>
  <w:num w:numId="54">
    <w:abstractNumId w:val="73"/>
  </w:num>
  <w:num w:numId="55">
    <w:abstractNumId w:val="16"/>
  </w:num>
  <w:num w:numId="56">
    <w:abstractNumId w:val="17"/>
  </w:num>
  <w:num w:numId="57">
    <w:abstractNumId w:val="57"/>
  </w:num>
  <w:num w:numId="58">
    <w:abstractNumId w:val="72"/>
  </w:num>
  <w:num w:numId="59">
    <w:abstractNumId w:val="18"/>
  </w:num>
  <w:num w:numId="60">
    <w:abstractNumId w:val="61"/>
  </w:num>
  <w:num w:numId="61">
    <w:abstractNumId w:val="51"/>
  </w:num>
  <w:num w:numId="62">
    <w:abstractNumId w:val="94"/>
  </w:num>
  <w:num w:numId="63">
    <w:abstractNumId w:val="35"/>
  </w:num>
  <w:num w:numId="64">
    <w:abstractNumId w:val="82"/>
  </w:num>
  <w:num w:numId="65">
    <w:abstractNumId w:val="41"/>
  </w:num>
  <w:num w:numId="66">
    <w:abstractNumId w:val="77"/>
  </w:num>
  <w:num w:numId="67">
    <w:abstractNumId w:val="12"/>
  </w:num>
  <w:num w:numId="68">
    <w:abstractNumId w:val="69"/>
  </w:num>
  <w:num w:numId="69">
    <w:abstractNumId w:val="5"/>
  </w:num>
  <w:num w:numId="70">
    <w:abstractNumId w:val="42"/>
  </w:num>
  <w:num w:numId="71">
    <w:abstractNumId w:val="60"/>
  </w:num>
  <w:num w:numId="72">
    <w:abstractNumId w:val="45"/>
  </w:num>
  <w:num w:numId="73">
    <w:abstractNumId w:val="70"/>
  </w:num>
  <w:num w:numId="74">
    <w:abstractNumId w:val="38"/>
  </w:num>
  <w:num w:numId="75">
    <w:abstractNumId w:val="26"/>
  </w:num>
  <w:num w:numId="76">
    <w:abstractNumId w:val="80"/>
  </w:num>
  <w:num w:numId="77">
    <w:abstractNumId w:val="50"/>
  </w:num>
  <w:num w:numId="78">
    <w:abstractNumId w:val="32"/>
  </w:num>
  <w:num w:numId="79">
    <w:abstractNumId w:val="21"/>
  </w:num>
  <w:num w:numId="80">
    <w:abstractNumId w:val="43"/>
  </w:num>
  <w:num w:numId="81">
    <w:abstractNumId w:val="39"/>
  </w:num>
  <w:num w:numId="82">
    <w:abstractNumId w:val="24"/>
  </w:num>
  <w:num w:numId="83">
    <w:abstractNumId w:val="47"/>
  </w:num>
  <w:num w:numId="84">
    <w:abstractNumId w:val="54"/>
  </w:num>
  <w:num w:numId="85">
    <w:abstractNumId w:val="8"/>
  </w:num>
  <w:num w:numId="86">
    <w:abstractNumId w:val="58"/>
  </w:num>
  <w:num w:numId="87">
    <w:abstractNumId w:val="14"/>
  </w:num>
  <w:num w:numId="88">
    <w:abstractNumId w:val="6"/>
  </w:num>
  <w:num w:numId="89">
    <w:abstractNumId w:val="10"/>
  </w:num>
  <w:num w:numId="90">
    <w:abstractNumId w:val="91"/>
  </w:num>
  <w:num w:numId="91">
    <w:abstractNumId w:val="62"/>
  </w:num>
  <w:num w:numId="92">
    <w:abstractNumId w:val="65"/>
  </w:num>
  <w:num w:numId="93">
    <w:abstractNumId w:val="49"/>
  </w:num>
  <w:num w:numId="94">
    <w:abstractNumId w:val="33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69F9"/>
    <w:rsid w:val="00010820"/>
    <w:rsid w:val="000156D3"/>
    <w:rsid w:val="000170FC"/>
    <w:rsid w:val="000203FD"/>
    <w:rsid w:val="00023A5D"/>
    <w:rsid w:val="00023D6F"/>
    <w:rsid w:val="00025A74"/>
    <w:rsid w:val="00026B38"/>
    <w:rsid w:val="0003331C"/>
    <w:rsid w:val="0003497C"/>
    <w:rsid w:val="00035272"/>
    <w:rsid w:val="0003619D"/>
    <w:rsid w:val="00037657"/>
    <w:rsid w:val="00040726"/>
    <w:rsid w:val="0004146E"/>
    <w:rsid w:val="00043DC6"/>
    <w:rsid w:val="00044B14"/>
    <w:rsid w:val="00044DBA"/>
    <w:rsid w:val="00045447"/>
    <w:rsid w:val="00045E65"/>
    <w:rsid w:val="00046141"/>
    <w:rsid w:val="000461FE"/>
    <w:rsid w:val="0004703B"/>
    <w:rsid w:val="00047492"/>
    <w:rsid w:val="0005021A"/>
    <w:rsid w:val="000507F9"/>
    <w:rsid w:val="00050F4B"/>
    <w:rsid w:val="000517A0"/>
    <w:rsid w:val="000525C8"/>
    <w:rsid w:val="00054F38"/>
    <w:rsid w:val="000605A3"/>
    <w:rsid w:val="00063E88"/>
    <w:rsid w:val="000649E6"/>
    <w:rsid w:val="0006503D"/>
    <w:rsid w:val="0006681A"/>
    <w:rsid w:val="00066DE1"/>
    <w:rsid w:val="00066F4B"/>
    <w:rsid w:val="00067975"/>
    <w:rsid w:val="00071291"/>
    <w:rsid w:val="00073833"/>
    <w:rsid w:val="0007568C"/>
    <w:rsid w:val="00081418"/>
    <w:rsid w:val="0008183A"/>
    <w:rsid w:val="00082850"/>
    <w:rsid w:val="00082AB4"/>
    <w:rsid w:val="00083812"/>
    <w:rsid w:val="00084864"/>
    <w:rsid w:val="000851AC"/>
    <w:rsid w:val="0008606E"/>
    <w:rsid w:val="00086CB7"/>
    <w:rsid w:val="000935E1"/>
    <w:rsid w:val="00094776"/>
    <w:rsid w:val="000956DD"/>
    <w:rsid w:val="00096B35"/>
    <w:rsid w:val="00097CBC"/>
    <w:rsid w:val="000A0BFD"/>
    <w:rsid w:val="000A3767"/>
    <w:rsid w:val="000A3982"/>
    <w:rsid w:val="000A3BCB"/>
    <w:rsid w:val="000A4D6E"/>
    <w:rsid w:val="000A726A"/>
    <w:rsid w:val="000A7D40"/>
    <w:rsid w:val="000B00D5"/>
    <w:rsid w:val="000B0225"/>
    <w:rsid w:val="000B0290"/>
    <w:rsid w:val="000B13E8"/>
    <w:rsid w:val="000B1CB8"/>
    <w:rsid w:val="000B6E5A"/>
    <w:rsid w:val="000B7289"/>
    <w:rsid w:val="000B750F"/>
    <w:rsid w:val="000C0043"/>
    <w:rsid w:val="000C3C78"/>
    <w:rsid w:val="000C55A9"/>
    <w:rsid w:val="000C66C2"/>
    <w:rsid w:val="000D0CE7"/>
    <w:rsid w:val="000D18EF"/>
    <w:rsid w:val="000D26AA"/>
    <w:rsid w:val="000D4F95"/>
    <w:rsid w:val="000D5899"/>
    <w:rsid w:val="000D589E"/>
    <w:rsid w:val="000D5CEF"/>
    <w:rsid w:val="000E23DC"/>
    <w:rsid w:val="000E4BDE"/>
    <w:rsid w:val="000E52EE"/>
    <w:rsid w:val="000E6126"/>
    <w:rsid w:val="000E6FD7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63C0"/>
    <w:rsid w:val="000F7380"/>
    <w:rsid w:val="0010003A"/>
    <w:rsid w:val="001005AA"/>
    <w:rsid w:val="00100E03"/>
    <w:rsid w:val="00100F6E"/>
    <w:rsid w:val="00102EA2"/>
    <w:rsid w:val="001038F0"/>
    <w:rsid w:val="00104992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15CAF"/>
    <w:rsid w:val="001161B1"/>
    <w:rsid w:val="001207F3"/>
    <w:rsid w:val="001209A1"/>
    <w:rsid w:val="0012214A"/>
    <w:rsid w:val="00124979"/>
    <w:rsid w:val="00124FF8"/>
    <w:rsid w:val="00125B4C"/>
    <w:rsid w:val="001278D1"/>
    <w:rsid w:val="00131115"/>
    <w:rsid w:val="00131676"/>
    <w:rsid w:val="0013181C"/>
    <w:rsid w:val="00131DA4"/>
    <w:rsid w:val="00132117"/>
    <w:rsid w:val="001334B3"/>
    <w:rsid w:val="00134C07"/>
    <w:rsid w:val="00134E3D"/>
    <w:rsid w:val="00134F43"/>
    <w:rsid w:val="00135C4C"/>
    <w:rsid w:val="0013624A"/>
    <w:rsid w:val="00136571"/>
    <w:rsid w:val="001403CE"/>
    <w:rsid w:val="00141D75"/>
    <w:rsid w:val="00144D94"/>
    <w:rsid w:val="001463EF"/>
    <w:rsid w:val="00146ABD"/>
    <w:rsid w:val="00147464"/>
    <w:rsid w:val="00147554"/>
    <w:rsid w:val="0014794B"/>
    <w:rsid w:val="00150743"/>
    <w:rsid w:val="0015179B"/>
    <w:rsid w:val="00151E55"/>
    <w:rsid w:val="0015306E"/>
    <w:rsid w:val="00153D44"/>
    <w:rsid w:val="00153FCD"/>
    <w:rsid w:val="00154F12"/>
    <w:rsid w:val="00156B4D"/>
    <w:rsid w:val="0015791A"/>
    <w:rsid w:val="0016353F"/>
    <w:rsid w:val="00163D78"/>
    <w:rsid w:val="00165144"/>
    <w:rsid w:val="00167052"/>
    <w:rsid w:val="001702FA"/>
    <w:rsid w:val="001706C3"/>
    <w:rsid w:val="00170CBA"/>
    <w:rsid w:val="00171E3D"/>
    <w:rsid w:val="0017222C"/>
    <w:rsid w:val="00174FEF"/>
    <w:rsid w:val="00175597"/>
    <w:rsid w:val="00175BCE"/>
    <w:rsid w:val="001806B1"/>
    <w:rsid w:val="00181003"/>
    <w:rsid w:val="00183120"/>
    <w:rsid w:val="0018408C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2E03"/>
    <w:rsid w:val="00192EF5"/>
    <w:rsid w:val="00193123"/>
    <w:rsid w:val="00196058"/>
    <w:rsid w:val="001976E0"/>
    <w:rsid w:val="0019791E"/>
    <w:rsid w:val="001A03BB"/>
    <w:rsid w:val="001A0B27"/>
    <w:rsid w:val="001A2FFB"/>
    <w:rsid w:val="001A4467"/>
    <w:rsid w:val="001A6446"/>
    <w:rsid w:val="001A6C4A"/>
    <w:rsid w:val="001A71ED"/>
    <w:rsid w:val="001A7279"/>
    <w:rsid w:val="001B08E2"/>
    <w:rsid w:val="001B2248"/>
    <w:rsid w:val="001B55DA"/>
    <w:rsid w:val="001B656C"/>
    <w:rsid w:val="001B6FFF"/>
    <w:rsid w:val="001B7726"/>
    <w:rsid w:val="001B7FFD"/>
    <w:rsid w:val="001C2611"/>
    <w:rsid w:val="001C5662"/>
    <w:rsid w:val="001C5B27"/>
    <w:rsid w:val="001C769C"/>
    <w:rsid w:val="001D1595"/>
    <w:rsid w:val="001D17D7"/>
    <w:rsid w:val="001D57A3"/>
    <w:rsid w:val="001D73AC"/>
    <w:rsid w:val="001E03FF"/>
    <w:rsid w:val="001E0B04"/>
    <w:rsid w:val="001E3362"/>
    <w:rsid w:val="001E3937"/>
    <w:rsid w:val="001E68B1"/>
    <w:rsid w:val="001E6FF7"/>
    <w:rsid w:val="001F0590"/>
    <w:rsid w:val="001F3396"/>
    <w:rsid w:val="001F3E5A"/>
    <w:rsid w:val="001F49B5"/>
    <w:rsid w:val="001F53EC"/>
    <w:rsid w:val="001F6837"/>
    <w:rsid w:val="00203A7E"/>
    <w:rsid w:val="00203E01"/>
    <w:rsid w:val="0020438E"/>
    <w:rsid w:val="00205976"/>
    <w:rsid w:val="00205B60"/>
    <w:rsid w:val="00207604"/>
    <w:rsid w:val="002077E8"/>
    <w:rsid w:val="00213492"/>
    <w:rsid w:val="00214026"/>
    <w:rsid w:val="002153AF"/>
    <w:rsid w:val="002168F0"/>
    <w:rsid w:val="00217FEC"/>
    <w:rsid w:val="00221497"/>
    <w:rsid w:val="00222C22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40432"/>
    <w:rsid w:val="00240B07"/>
    <w:rsid w:val="00241042"/>
    <w:rsid w:val="00241ED3"/>
    <w:rsid w:val="00242FF3"/>
    <w:rsid w:val="002431F1"/>
    <w:rsid w:val="00243EE9"/>
    <w:rsid w:val="00245255"/>
    <w:rsid w:val="00245840"/>
    <w:rsid w:val="00246880"/>
    <w:rsid w:val="00246E92"/>
    <w:rsid w:val="00247101"/>
    <w:rsid w:val="00251CDC"/>
    <w:rsid w:val="00252125"/>
    <w:rsid w:val="00253A87"/>
    <w:rsid w:val="00254A63"/>
    <w:rsid w:val="0025636A"/>
    <w:rsid w:val="00256D98"/>
    <w:rsid w:val="002570D6"/>
    <w:rsid w:val="00257120"/>
    <w:rsid w:val="00257212"/>
    <w:rsid w:val="00264580"/>
    <w:rsid w:val="002648C4"/>
    <w:rsid w:val="00265D4D"/>
    <w:rsid w:val="00265E7A"/>
    <w:rsid w:val="00266039"/>
    <w:rsid w:val="00266E3F"/>
    <w:rsid w:val="00267D40"/>
    <w:rsid w:val="0027069D"/>
    <w:rsid w:val="002709C5"/>
    <w:rsid w:val="00270C21"/>
    <w:rsid w:val="00271A24"/>
    <w:rsid w:val="00271A6D"/>
    <w:rsid w:val="00275170"/>
    <w:rsid w:val="00275220"/>
    <w:rsid w:val="00275C63"/>
    <w:rsid w:val="00275E8E"/>
    <w:rsid w:val="00276E99"/>
    <w:rsid w:val="00277758"/>
    <w:rsid w:val="002800AD"/>
    <w:rsid w:val="00281665"/>
    <w:rsid w:val="002821D6"/>
    <w:rsid w:val="00282813"/>
    <w:rsid w:val="00282FD4"/>
    <w:rsid w:val="00283CB2"/>
    <w:rsid w:val="002855E9"/>
    <w:rsid w:val="00291EF3"/>
    <w:rsid w:val="00293647"/>
    <w:rsid w:val="00293BE4"/>
    <w:rsid w:val="002960CA"/>
    <w:rsid w:val="00297B12"/>
    <w:rsid w:val="002A096E"/>
    <w:rsid w:val="002A09D6"/>
    <w:rsid w:val="002A1E5F"/>
    <w:rsid w:val="002A2453"/>
    <w:rsid w:val="002A3081"/>
    <w:rsid w:val="002A40C4"/>
    <w:rsid w:val="002A54AA"/>
    <w:rsid w:val="002A5644"/>
    <w:rsid w:val="002A5A35"/>
    <w:rsid w:val="002A7AC9"/>
    <w:rsid w:val="002B0834"/>
    <w:rsid w:val="002B09F3"/>
    <w:rsid w:val="002B1B5B"/>
    <w:rsid w:val="002B23E8"/>
    <w:rsid w:val="002B2871"/>
    <w:rsid w:val="002B357E"/>
    <w:rsid w:val="002B3B3F"/>
    <w:rsid w:val="002B4461"/>
    <w:rsid w:val="002B5478"/>
    <w:rsid w:val="002C00A4"/>
    <w:rsid w:val="002C28ED"/>
    <w:rsid w:val="002C31DA"/>
    <w:rsid w:val="002C7774"/>
    <w:rsid w:val="002D16C7"/>
    <w:rsid w:val="002D18E6"/>
    <w:rsid w:val="002D227F"/>
    <w:rsid w:val="002D34A3"/>
    <w:rsid w:val="002D4F79"/>
    <w:rsid w:val="002D6F69"/>
    <w:rsid w:val="002E0634"/>
    <w:rsid w:val="002E1CE9"/>
    <w:rsid w:val="002E3669"/>
    <w:rsid w:val="002E3728"/>
    <w:rsid w:val="002E63BA"/>
    <w:rsid w:val="002E7619"/>
    <w:rsid w:val="002F024B"/>
    <w:rsid w:val="002F377E"/>
    <w:rsid w:val="002F4155"/>
    <w:rsid w:val="002F6C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44F5"/>
    <w:rsid w:val="003055A6"/>
    <w:rsid w:val="00307148"/>
    <w:rsid w:val="00307490"/>
    <w:rsid w:val="00311536"/>
    <w:rsid w:val="0031273F"/>
    <w:rsid w:val="003163E7"/>
    <w:rsid w:val="003166FB"/>
    <w:rsid w:val="00317140"/>
    <w:rsid w:val="00320028"/>
    <w:rsid w:val="00320CC3"/>
    <w:rsid w:val="00321F73"/>
    <w:rsid w:val="00322FDC"/>
    <w:rsid w:val="00324AB8"/>
    <w:rsid w:val="00324DA2"/>
    <w:rsid w:val="003277A7"/>
    <w:rsid w:val="00330506"/>
    <w:rsid w:val="003328AB"/>
    <w:rsid w:val="00333754"/>
    <w:rsid w:val="0033378B"/>
    <w:rsid w:val="00333D5D"/>
    <w:rsid w:val="00333DC6"/>
    <w:rsid w:val="003349B6"/>
    <w:rsid w:val="00337BE8"/>
    <w:rsid w:val="003409FA"/>
    <w:rsid w:val="003422E8"/>
    <w:rsid w:val="00343AC5"/>
    <w:rsid w:val="003457D4"/>
    <w:rsid w:val="00345FA2"/>
    <w:rsid w:val="00350271"/>
    <w:rsid w:val="003503F1"/>
    <w:rsid w:val="00350CA3"/>
    <w:rsid w:val="00352C22"/>
    <w:rsid w:val="003551C1"/>
    <w:rsid w:val="003563E5"/>
    <w:rsid w:val="00356ABB"/>
    <w:rsid w:val="00356BED"/>
    <w:rsid w:val="00356E24"/>
    <w:rsid w:val="00357442"/>
    <w:rsid w:val="00357ACA"/>
    <w:rsid w:val="00362433"/>
    <w:rsid w:val="00362D36"/>
    <w:rsid w:val="003645A8"/>
    <w:rsid w:val="0036588A"/>
    <w:rsid w:val="003658E4"/>
    <w:rsid w:val="00366E9B"/>
    <w:rsid w:val="003678C5"/>
    <w:rsid w:val="00370BCA"/>
    <w:rsid w:val="003715E9"/>
    <w:rsid w:val="00373129"/>
    <w:rsid w:val="00373666"/>
    <w:rsid w:val="003751A1"/>
    <w:rsid w:val="0037535E"/>
    <w:rsid w:val="00376FCD"/>
    <w:rsid w:val="00380067"/>
    <w:rsid w:val="00381952"/>
    <w:rsid w:val="00381CE8"/>
    <w:rsid w:val="00381F8F"/>
    <w:rsid w:val="00382C3C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2F4"/>
    <w:rsid w:val="003A5505"/>
    <w:rsid w:val="003A5EAD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3D7"/>
    <w:rsid w:val="003C271E"/>
    <w:rsid w:val="003C4E24"/>
    <w:rsid w:val="003C5085"/>
    <w:rsid w:val="003C53EF"/>
    <w:rsid w:val="003C7DD3"/>
    <w:rsid w:val="003D4896"/>
    <w:rsid w:val="003D5F03"/>
    <w:rsid w:val="003E01AE"/>
    <w:rsid w:val="003E0B5B"/>
    <w:rsid w:val="003E0EF7"/>
    <w:rsid w:val="003E2BE5"/>
    <w:rsid w:val="003E3552"/>
    <w:rsid w:val="003E3C72"/>
    <w:rsid w:val="003E4762"/>
    <w:rsid w:val="003E73B2"/>
    <w:rsid w:val="003F3B3A"/>
    <w:rsid w:val="003F3EC0"/>
    <w:rsid w:val="003F68CB"/>
    <w:rsid w:val="003F6BD8"/>
    <w:rsid w:val="003F71A3"/>
    <w:rsid w:val="0040376B"/>
    <w:rsid w:val="00405856"/>
    <w:rsid w:val="00407BE7"/>
    <w:rsid w:val="00410153"/>
    <w:rsid w:val="00410228"/>
    <w:rsid w:val="0041222C"/>
    <w:rsid w:val="00412422"/>
    <w:rsid w:val="00412D78"/>
    <w:rsid w:val="004130DD"/>
    <w:rsid w:val="004132F8"/>
    <w:rsid w:val="004146EF"/>
    <w:rsid w:val="00414C23"/>
    <w:rsid w:val="00414C7C"/>
    <w:rsid w:val="00414DEA"/>
    <w:rsid w:val="00414F79"/>
    <w:rsid w:val="0041680E"/>
    <w:rsid w:val="004172AC"/>
    <w:rsid w:val="004176C0"/>
    <w:rsid w:val="00420064"/>
    <w:rsid w:val="0042084C"/>
    <w:rsid w:val="00422CCC"/>
    <w:rsid w:val="004234EB"/>
    <w:rsid w:val="00423E20"/>
    <w:rsid w:val="00423EA3"/>
    <w:rsid w:val="0042588B"/>
    <w:rsid w:val="0042612F"/>
    <w:rsid w:val="00427DB0"/>
    <w:rsid w:val="00427EED"/>
    <w:rsid w:val="00431FF3"/>
    <w:rsid w:val="00432E9D"/>
    <w:rsid w:val="00434DA0"/>
    <w:rsid w:val="00435B8E"/>
    <w:rsid w:val="00436270"/>
    <w:rsid w:val="00440117"/>
    <w:rsid w:val="004438A7"/>
    <w:rsid w:val="00445198"/>
    <w:rsid w:val="004453CE"/>
    <w:rsid w:val="004453E0"/>
    <w:rsid w:val="00445406"/>
    <w:rsid w:val="0044744B"/>
    <w:rsid w:val="00447B8B"/>
    <w:rsid w:val="00447BDE"/>
    <w:rsid w:val="00447CFE"/>
    <w:rsid w:val="00452ADF"/>
    <w:rsid w:val="00454401"/>
    <w:rsid w:val="00455C6A"/>
    <w:rsid w:val="004567E8"/>
    <w:rsid w:val="00456CF1"/>
    <w:rsid w:val="00456D64"/>
    <w:rsid w:val="004574ED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70"/>
    <w:rsid w:val="004700C8"/>
    <w:rsid w:val="0047092C"/>
    <w:rsid w:val="004721EC"/>
    <w:rsid w:val="004734C5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903A9"/>
    <w:rsid w:val="00492617"/>
    <w:rsid w:val="00492783"/>
    <w:rsid w:val="0049293C"/>
    <w:rsid w:val="00492C46"/>
    <w:rsid w:val="004958D9"/>
    <w:rsid w:val="00495AAE"/>
    <w:rsid w:val="00496183"/>
    <w:rsid w:val="00496B33"/>
    <w:rsid w:val="00497015"/>
    <w:rsid w:val="00497115"/>
    <w:rsid w:val="00497B56"/>
    <w:rsid w:val="004A14F2"/>
    <w:rsid w:val="004A1860"/>
    <w:rsid w:val="004A241C"/>
    <w:rsid w:val="004A4CB0"/>
    <w:rsid w:val="004A5C16"/>
    <w:rsid w:val="004A63E6"/>
    <w:rsid w:val="004B00A0"/>
    <w:rsid w:val="004B08EF"/>
    <w:rsid w:val="004B0C05"/>
    <w:rsid w:val="004B10B4"/>
    <w:rsid w:val="004B2914"/>
    <w:rsid w:val="004B5844"/>
    <w:rsid w:val="004B7A12"/>
    <w:rsid w:val="004C1EBA"/>
    <w:rsid w:val="004C20D7"/>
    <w:rsid w:val="004C360C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60A3"/>
    <w:rsid w:val="004D6AC8"/>
    <w:rsid w:val="004D704E"/>
    <w:rsid w:val="004D7F1E"/>
    <w:rsid w:val="004E1209"/>
    <w:rsid w:val="004E354E"/>
    <w:rsid w:val="004E49AB"/>
    <w:rsid w:val="004E6327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500014"/>
    <w:rsid w:val="005000C9"/>
    <w:rsid w:val="00500FD1"/>
    <w:rsid w:val="005015D4"/>
    <w:rsid w:val="0050227F"/>
    <w:rsid w:val="00502E15"/>
    <w:rsid w:val="00503B5F"/>
    <w:rsid w:val="00504283"/>
    <w:rsid w:val="005051C4"/>
    <w:rsid w:val="00506275"/>
    <w:rsid w:val="0050642C"/>
    <w:rsid w:val="00506E20"/>
    <w:rsid w:val="005104C3"/>
    <w:rsid w:val="00512974"/>
    <w:rsid w:val="00513415"/>
    <w:rsid w:val="005146BA"/>
    <w:rsid w:val="00515152"/>
    <w:rsid w:val="005171E7"/>
    <w:rsid w:val="00522BEF"/>
    <w:rsid w:val="0052381F"/>
    <w:rsid w:val="00524E98"/>
    <w:rsid w:val="00525AB0"/>
    <w:rsid w:val="00525AC9"/>
    <w:rsid w:val="00526C82"/>
    <w:rsid w:val="00527613"/>
    <w:rsid w:val="005307D4"/>
    <w:rsid w:val="00530B9F"/>
    <w:rsid w:val="00531836"/>
    <w:rsid w:val="00532A3E"/>
    <w:rsid w:val="00534001"/>
    <w:rsid w:val="00534DDC"/>
    <w:rsid w:val="005352FB"/>
    <w:rsid w:val="0053566A"/>
    <w:rsid w:val="00537E2E"/>
    <w:rsid w:val="005408F2"/>
    <w:rsid w:val="00541B4A"/>
    <w:rsid w:val="00541C6D"/>
    <w:rsid w:val="005423C3"/>
    <w:rsid w:val="00542719"/>
    <w:rsid w:val="00544592"/>
    <w:rsid w:val="00545B3C"/>
    <w:rsid w:val="00547E5B"/>
    <w:rsid w:val="00547F2B"/>
    <w:rsid w:val="005504C7"/>
    <w:rsid w:val="00551239"/>
    <w:rsid w:val="005524B8"/>
    <w:rsid w:val="00553A22"/>
    <w:rsid w:val="0055440F"/>
    <w:rsid w:val="00554E51"/>
    <w:rsid w:val="00554E7B"/>
    <w:rsid w:val="0055691A"/>
    <w:rsid w:val="00560000"/>
    <w:rsid w:val="00562073"/>
    <w:rsid w:val="005631A4"/>
    <w:rsid w:val="005647BE"/>
    <w:rsid w:val="0056585D"/>
    <w:rsid w:val="00566A17"/>
    <w:rsid w:val="00566B1C"/>
    <w:rsid w:val="00566EFB"/>
    <w:rsid w:val="005674E3"/>
    <w:rsid w:val="0057143E"/>
    <w:rsid w:val="00575FF9"/>
    <w:rsid w:val="00577121"/>
    <w:rsid w:val="00581DF8"/>
    <w:rsid w:val="00581E5C"/>
    <w:rsid w:val="00583F51"/>
    <w:rsid w:val="00585974"/>
    <w:rsid w:val="00586BCE"/>
    <w:rsid w:val="00587CE4"/>
    <w:rsid w:val="005909A0"/>
    <w:rsid w:val="005937E7"/>
    <w:rsid w:val="00594106"/>
    <w:rsid w:val="005941E7"/>
    <w:rsid w:val="0059491D"/>
    <w:rsid w:val="005966D0"/>
    <w:rsid w:val="005967CA"/>
    <w:rsid w:val="00596D51"/>
    <w:rsid w:val="005971A9"/>
    <w:rsid w:val="005A0600"/>
    <w:rsid w:val="005A0818"/>
    <w:rsid w:val="005A20F8"/>
    <w:rsid w:val="005A2165"/>
    <w:rsid w:val="005A30FF"/>
    <w:rsid w:val="005B072C"/>
    <w:rsid w:val="005B1799"/>
    <w:rsid w:val="005B17A6"/>
    <w:rsid w:val="005B2609"/>
    <w:rsid w:val="005B46B5"/>
    <w:rsid w:val="005B4B8F"/>
    <w:rsid w:val="005B58B9"/>
    <w:rsid w:val="005B668A"/>
    <w:rsid w:val="005B70E9"/>
    <w:rsid w:val="005C0ADE"/>
    <w:rsid w:val="005C0EA4"/>
    <w:rsid w:val="005C0FB3"/>
    <w:rsid w:val="005C1CE1"/>
    <w:rsid w:val="005C3221"/>
    <w:rsid w:val="005C5FDA"/>
    <w:rsid w:val="005D6D78"/>
    <w:rsid w:val="005D7648"/>
    <w:rsid w:val="005D7A73"/>
    <w:rsid w:val="005D7B4B"/>
    <w:rsid w:val="005E0051"/>
    <w:rsid w:val="005E042A"/>
    <w:rsid w:val="005E204A"/>
    <w:rsid w:val="005E2234"/>
    <w:rsid w:val="005E3EAE"/>
    <w:rsid w:val="005E4F63"/>
    <w:rsid w:val="005E5C35"/>
    <w:rsid w:val="005E67B4"/>
    <w:rsid w:val="005E7E25"/>
    <w:rsid w:val="005F13C0"/>
    <w:rsid w:val="005F27D0"/>
    <w:rsid w:val="005F397E"/>
    <w:rsid w:val="005F481F"/>
    <w:rsid w:val="005F4A68"/>
    <w:rsid w:val="005F5C9E"/>
    <w:rsid w:val="005F6509"/>
    <w:rsid w:val="005F6CEF"/>
    <w:rsid w:val="005F6FD9"/>
    <w:rsid w:val="005F7B3E"/>
    <w:rsid w:val="006000A3"/>
    <w:rsid w:val="00602B2A"/>
    <w:rsid w:val="00603FC5"/>
    <w:rsid w:val="00604341"/>
    <w:rsid w:val="00604AF4"/>
    <w:rsid w:val="0060626F"/>
    <w:rsid w:val="00610A76"/>
    <w:rsid w:val="00612761"/>
    <w:rsid w:val="0061496F"/>
    <w:rsid w:val="00615280"/>
    <w:rsid w:val="006154CA"/>
    <w:rsid w:val="0061673A"/>
    <w:rsid w:val="006169A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1533"/>
    <w:rsid w:val="00635A7E"/>
    <w:rsid w:val="00637770"/>
    <w:rsid w:val="00640F79"/>
    <w:rsid w:val="006412A0"/>
    <w:rsid w:val="0064562B"/>
    <w:rsid w:val="00645FA1"/>
    <w:rsid w:val="00646AD5"/>
    <w:rsid w:val="00646CEA"/>
    <w:rsid w:val="006500B8"/>
    <w:rsid w:val="006541B0"/>
    <w:rsid w:val="006547E8"/>
    <w:rsid w:val="0065571F"/>
    <w:rsid w:val="00656528"/>
    <w:rsid w:val="00656F7B"/>
    <w:rsid w:val="006627AA"/>
    <w:rsid w:val="006632BA"/>
    <w:rsid w:val="0066457D"/>
    <w:rsid w:val="00665459"/>
    <w:rsid w:val="00671C9D"/>
    <w:rsid w:val="00675515"/>
    <w:rsid w:val="00675CB1"/>
    <w:rsid w:val="0067685B"/>
    <w:rsid w:val="00677409"/>
    <w:rsid w:val="00681B3D"/>
    <w:rsid w:val="00682EB7"/>
    <w:rsid w:val="0068518F"/>
    <w:rsid w:val="006852E9"/>
    <w:rsid w:val="006853D8"/>
    <w:rsid w:val="0069124F"/>
    <w:rsid w:val="0069188A"/>
    <w:rsid w:val="00691D57"/>
    <w:rsid w:val="00692B22"/>
    <w:rsid w:val="00693351"/>
    <w:rsid w:val="0069549C"/>
    <w:rsid w:val="0069551D"/>
    <w:rsid w:val="006A0B3A"/>
    <w:rsid w:val="006A3A0D"/>
    <w:rsid w:val="006A4BA6"/>
    <w:rsid w:val="006A5EA2"/>
    <w:rsid w:val="006A63C3"/>
    <w:rsid w:val="006B1510"/>
    <w:rsid w:val="006B21E7"/>
    <w:rsid w:val="006B399F"/>
    <w:rsid w:val="006B51B1"/>
    <w:rsid w:val="006B5587"/>
    <w:rsid w:val="006B6B26"/>
    <w:rsid w:val="006B6CDA"/>
    <w:rsid w:val="006B79B0"/>
    <w:rsid w:val="006C1696"/>
    <w:rsid w:val="006C1A17"/>
    <w:rsid w:val="006C2D4E"/>
    <w:rsid w:val="006C63A8"/>
    <w:rsid w:val="006C719B"/>
    <w:rsid w:val="006C78B7"/>
    <w:rsid w:val="006D0382"/>
    <w:rsid w:val="006D062A"/>
    <w:rsid w:val="006D0E2E"/>
    <w:rsid w:val="006D2A45"/>
    <w:rsid w:val="006D2FA0"/>
    <w:rsid w:val="006D31D8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16C5"/>
    <w:rsid w:val="006F2F76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309"/>
    <w:rsid w:val="007114A5"/>
    <w:rsid w:val="00711626"/>
    <w:rsid w:val="00711995"/>
    <w:rsid w:val="00712600"/>
    <w:rsid w:val="00714A63"/>
    <w:rsid w:val="007151F3"/>
    <w:rsid w:val="00715A11"/>
    <w:rsid w:val="0071756E"/>
    <w:rsid w:val="00717C5C"/>
    <w:rsid w:val="00720EBA"/>
    <w:rsid w:val="00721CA5"/>
    <w:rsid w:val="00721DAF"/>
    <w:rsid w:val="007220B8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4C6C"/>
    <w:rsid w:val="00745FC2"/>
    <w:rsid w:val="00747E65"/>
    <w:rsid w:val="00751193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88F"/>
    <w:rsid w:val="00771059"/>
    <w:rsid w:val="007722D6"/>
    <w:rsid w:val="007730B7"/>
    <w:rsid w:val="00773822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4998"/>
    <w:rsid w:val="007965C7"/>
    <w:rsid w:val="00796631"/>
    <w:rsid w:val="00796C19"/>
    <w:rsid w:val="007A18D7"/>
    <w:rsid w:val="007A2FBC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A61"/>
    <w:rsid w:val="007C1D34"/>
    <w:rsid w:val="007C1F7C"/>
    <w:rsid w:val="007C36D3"/>
    <w:rsid w:val="007C5D08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5EF2"/>
    <w:rsid w:val="007E7C7C"/>
    <w:rsid w:val="007F0552"/>
    <w:rsid w:val="007F1F7F"/>
    <w:rsid w:val="007F3418"/>
    <w:rsid w:val="007F53D3"/>
    <w:rsid w:val="007F5FBC"/>
    <w:rsid w:val="007F69D9"/>
    <w:rsid w:val="00800075"/>
    <w:rsid w:val="00800E65"/>
    <w:rsid w:val="00801425"/>
    <w:rsid w:val="00802FFE"/>
    <w:rsid w:val="0080307C"/>
    <w:rsid w:val="0080355F"/>
    <w:rsid w:val="00804D1F"/>
    <w:rsid w:val="0080500D"/>
    <w:rsid w:val="00807097"/>
    <w:rsid w:val="00807BD1"/>
    <w:rsid w:val="00812B8A"/>
    <w:rsid w:val="00813D80"/>
    <w:rsid w:val="0081429E"/>
    <w:rsid w:val="00816EAD"/>
    <w:rsid w:val="00820F55"/>
    <w:rsid w:val="00822BE4"/>
    <w:rsid w:val="00822D76"/>
    <w:rsid w:val="008239E1"/>
    <w:rsid w:val="008247B9"/>
    <w:rsid w:val="0082620F"/>
    <w:rsid w:val="0082634C"/>
    <w:rsid w:val="00826CA3"/>
    <w:rsid w:val="00827138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3CD0"/>
    <w:rsid w:val="00844151"/>
    <w:rsid w:val="00844903"/>
    <w:rsid w:val="00847693"/>
    <w:rsid w:val="00847D0A"/>
    <w:rsid w:val="00850DC7"/>
    <w:rsid w:val="008516C6"/>
    <w:rsid w:val="00851983"/>
    <w:rsid w:val="008525E3"/>
    <w:rsid w:val="00855540"/>
    <w:rsid w:val="00856F1C"/>
    <w:rsid w:val="00856FAA"/>
    <w:rsid w:val="008600FD"/>
    <w:rsid w:val="008618CF"/>
    <w:rsid w:val="008619C2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62B6"/>
    <w:rsid w:val="00881622"/>
    <w:rsid w:val="00882678"/>
    <w:rsid w:val="00883CAB"/>
    <w:rsid w:val="00884C0C"/>
    <w:rsid w:val="00886CE7"/>
    <w:rsid w:val="00887C58"/>
    <w:rsid w:val="00890A2D"/>
    <w:rsid w:val="008913BF"/>
    <w:rsid w:val="00893FAE"/>
    <w:rsid w:val="00894E76"/>
    <w:rsid w:val="008974F6"/>
    <w:rsid w:val="00897ECA"/>
    <w:rsid w:val="008A0454"/>
    <w:rsid w:val="008A1C3B"/>
    <w:rsid w:val="008A388C"/>
    <w:rsid w:val="008A4003"/>
    <w:rsid w:val="008A43BB"/>
    <w:rsid w:val="008A6016"/>
    <w:rsid w:val="008B0FDA"/>
    <w:rsid w:val="008B152F"/>
    <w:rsid w:val="008B1D90"/>
    <w:rsid w:val="008B1DA0"/>
    <w:rsid w:val="008B21BD"/>
    <w:rsid w:val="008B325A"/>
    <w:rsid w:val="008B3583"/>
    <w:rsid w:val="008B36A1"/>
    <w:rsid w:val="008B4867"/>
    <w:rsid w:val="008B5B45"/>
    <w:rsid w:val="008B5E28"/>
    <w:rsid w:val="008C0F12"/>
    <w:rsid w:val="008C13A6"/>
    <w:rsid w:val="008C2AE7"/>
    <w:rsid w:val="008C39BF"/>
    <w:rsid w:val="008C3BF9"/>
    <w:rsid w:val="008C5CFD"/>
    <w:rsid w:val="008D00B4"/>
    <w:rsid w:val="008D01B1"/>
    <w:rsid w:val="008D0C31"/>
    <w:rsid w:val="008D352C"/>
    <w:rsid w:val="008D3CBB"/>
    <w:rsid w:val="008D43A1"/>
    <w:rsid w:val="008D4F0F"/>
    <w:rsid w:val="008D5526"/>
    <w:rsid w:val="008D567B"/>
    <w:rsid w:val="008D6508"/>
    <w:rsid w:val="008D66C9"/>
    <w:rsid w:val="008D6CD6"/>
    <w:rsid w:val="008E07E7"/>
    <w:rsid w:val="008E0E40"/>
    <w:rsid w:val="008E1362"/>
    <w:rsid w:val="008E2768"/>
    <w:rsid w:val="008E3C93"/>
    <w:rsid w:val="008E40E4"/>
    <w:rsid w:val="008E4CB7"/>
    <w:rsid w:val="008E7081"/>
    <w:rsid w:val="008F2EFB"/>
    <w:rsid w:val="008F3B52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143D"/>
    <w:rsid w:val="00912E28"/>
    <w:rsid w:val="0091396D"/>
    <w:rsid w:val="00913C1A"/>
    <w:rsid w:val="00914406"/>
    <w:rsid w:val="00915876"/>
    <w:rsid w:val="00915D87"/>
    <w:rsid w:val="00916702"/>
    <w:rsid w:val="00917874"/>
    <w:rsid w:val="0092195F"/>
    <w:rsid w:val="00922526"/>
    <w:rsid w:val="00922699"/>
    <w:rsid w:val="00922925"/>
    <w:rsid w:val="00922AF2"/>
    <w:rsid w:val="00923032"/>
    <w:rsid w:val="009238B7"/>
    <w:rsid w:val="00924414"/>
    <w:rsid w:val="00925DC2"/>
    <w:rsid w:val="009270FF"/>
    <w:rsid w:val="00932929"/>
    <w:rsid w:val="00933475"/>
    <w:rsid w:val="009344A5"/>
    <w:rsid w:val="00935048"/>
    <w:rsid w:val="009359E3"/>
    <w:rsid w:val="00935B31"/>
    <w:rsid w:val="0093654E"/>
    <w:rsid w:val="00936E71"/>
    <w:rsid w:val="00937B8E"/>
    <w:rsid w:val="00942579"/>
    <w:rsid w:val="00942E00"/>
    <w:rsid w:val="0094419B"/>
    <w:rsid w:val="009446D1"/>
    <w:rsid w:val="00944CCD"/>
    <w:rsid w:val="00950DE7"/>
    <w:rsid w:val="00950EC9"/>
    <w:rsid w:val="009527AE"/>
    <w:rsid w:val="00954320"/>
    <w:rsid w:val="00954B4F"/>
    <w:rsid w:val="00954FFA"/>
    <w:rsid w:val="00955848"/>
    <w:rsid w:val="00957899"/>
    <w:rsid w:val="009601B2"/>
    <w:rsid w:val="00961187"/>
    <w:rsid w:val="00961245"/>
    <w:rsid w:val="00961A2C"/>
    <w:rsid w:val="00966D91"/>
    <w:rsid w:val="00967EFB"/>
    <w:rsid w:val="0097037F"/>
    <w:rsid w:val="00970569"/>
    <w:rsid w:val="00972895"/>
    <w:rsid w:val="0097308A"/>
    <w:rsid w:val="00973857"/>
    <w:rsid w:val="00975553"/>
    <w:rsid w:val="00975868"/>
    <w:rsid w:val="009779CC"/>
    <w:rsid w:val="00980456"/>
    <w:rsid w:val="0098052B"/>
    <w:rsid w:val="00982723"/>
    <w:rsid w:val="00982CDA"/>
    <w:rsid w:val="00985107"/>
    <w:rsid w:val="009866C1"/>
    <w:rsid w:val="0099030D"/>
    <w:rsid w:val="009914A9"/>
    <w:rsid w:val="009925A5"/>
    <w:rsid w:val="00993CEF"/>
    <w:rsid w:val="00993ED5"/>
    <w:rsid w:val="00994367"/>
    <w:rsid w:val="0099743F"/>
    <w:rsid w:val="009974C2"/>
    <w:rsid w:val="00997C12"/>
    <w:rsid w:val="009A0198"/>
    <w:rsid w:val="009A0EEB"/>
    <w:rsid w:val="009A1CB3"/>
    <w:rsid w:val="009A4789"/>
    <w:rsid w:val="009A6FB8"/>
    <w:rsid w:val="009B036C"/>
    <w:rsid w:val="009B06E8"/>
    <w:rsid w:val="009B09BF"/>
    <w:rsid w:val="009B0D2A"/>
    <w:rsid w:val="009B4D8B"/>
    <w:rsid w:val="009B4E70"/>
    <w:rsid w:val="009B52AB"/>
    <w:rsid w:val="009B61F2"/>
    <w:rsid w:val="009B63E8"/>
    <w:rsid w:val="009C416F"/>
    <w:rsid w:val="009C49FD"/>
    <w:rsid w:val="009C53A6"/>
    <w:rsid w:val="009C547C"/>
    <w:rsid w:val="009C5C00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629A"/>
    <w:rsid w:val="009E6511"/>
    <w:rsid w:val="009E74B9"/>
    <w:rsid w:val="009E775D"/>
    <w:rsid w:val="009E7A2E"/>
    <w:rsid w:val="009F071E"/>
    <w:rsid w:val="009F2826"/>
    <w:rsid w:val="009F3856"/>
    <w:rsid w:val="009F3F46"/>
    <w:rsid w:val="009F56BD"/>
    <w:rsid w:val="00A02580"/>
    <w:rsid w:val="00A0270B"/>
    <w:rsid w:val="00A02E7A"/>
    <w:rsid w:val="00A02F3E"/>
    <w:rsid w:val="00A04928"/>
    <w:rsid w:val="00A05CD7"/>
    <w:rsid w:val="00A0730E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20769"/>
    <w:rsid w:val="00A20B64"/>
    <w:rsid w:val="00A20E67"/>
    <w:rsid w:val="00A20EB9"/>
    <w:rsid w:val="00A23032"/>
    <w:rsid w:val="00A2321C"/>
    <w:rsid w:val="00A24629"/>
    <w:rsid w:val="00A25619"/>
    <w:rsid w:val="00A25FAB"/>
    <w:rsid w:val="00A30537"/>
    <w:rsid w:val="00A314CB"/>
    <w:rsid w:val="00A315FB"/>
    <w:rsid w:val="00A31BF7"/>
    <w:rsid w:val="00A33511"/>
    <w:rsid w:val="00A3384B"/>
    <w:rsid w:val="00A36BB4"/>
    <w:rsid w:val="00A402BD"/>
    <w:rsid w:val="00A40D3C"/>
    <w:rsid w:val="00A42D75"/>
    <w:rsid w:val="00A44606"/>
    <w:rsid w:val="00A4548B"/>
    <w:rsid w:val="00A47398"/>
    <w:rsid w:val="00A5003B"/>
    <w:rsid w:val="00A5248C"/>
    <w:rsid w:val="00A52A65"/>
    <w:rsid w:val="00A52CFF"/>
    <w:rsid w:val="00A53326"/>
    <w:rsid w:val="00A54213"/>
    <w:rsid w:val="00A549A8"/>
    <w:rsid w:val="00A5614A"/>
    <w:rsid w:val="00A56891"/>
    <w:rsid w:val="00A60C0C"/>
    <w:rsid w:val="00A6274F"/>
    <w:rsid w:val="00A729EA"/>
    <w:rsid w:val="00A73653"/>
    <w:rsid w:val="00A736FB"/>
    <w:rsid w:val="00A805C1"/>
    <w:rsid w:val="00A80A2E"/>
    <w:rsid w:val="00A80A7C"/>
    <w:rsid w:val="00A80C1A"/>
    <w:rsid w:val="00A85D0D"/>
    <w:rsid w:val="00A86442"/>
    <w:rsid w:val="00A874E6"/>
    <w:rsid w:val="00A9063E"/>
    <w:rsid w:val="00A91584"/>
    <w:rsid w:val="00A93159"/>
    <w:rsid w:val="00A9443D"/>
    <w:rsid w:val="00A9512C"/>
    <w:rsid w:val="00A953C2"/>
    <w:rsid w:val="00A95A24"/>
    <w:rsid w:val="00A96F6C"/>
    <w:rsid w:val="00A97AEB"/>
    <w:rsid w:val="00AA1594"/>
    <w:rsid w:val="00AA6C89"/>
    <w:rsid w:val="00AA6E32"/>
    <w:rsid w:val="00AA734D"/>
    <w:rsid w:val="00AA7DD9"/>
    <w:rsid w:val="00AB0A1A"/>
    <w:rsid w:val="00AB6FA9"/>
    <w:rsid w:val="00AC0658"/>
    <w:rsid w:val="00AC0B08"/>
    <w:rsid w:val="00AC1EFB"/>
    <w:rsid w:val="00AC20EA"/>
    <w:rsid w:val="00AC313A"/>
    <w:rsid w:val="00AC3AA6"/>
    <w:rsid w:val="00AC49CB"/>
    <w:rsid w:val="00AC6094"/>
    <w:rsid w:val="00AC70BB"/>
    <w:rsid w:val="00AD13B7"/>
    <w:rsid w:val="00AD1AD2"/>
    <w:rsid w:val="00AD2DF8"/>
    <w:rsid w:val="00AD356F"/>
    <w:rsid w:val="00AD3F1D"/>
    <w:rsid w:val="00AD5FCA"/>
    <w:rsid w:val="00AD6F89"/>
    <w:rsid w:val="00AD7970"/>
    <w:rsid w:val="00AE079B"/>
    <w:rsid w:val="00AE2740"/>
    <w:rsid w:val="00AE373E"/>
    <w:rsid w:val="00AE3C6E"/>
    <w:rsid w:val="00AE40BC"/>
    <w:rsid w:val="00AE559A"/>
    <w:rsid w:val="00AE5A4A"/>
    <w:rsid w:val="00AE7070"/>
    <w:rsid w:val="00AE755B"/>
    <w:rsid w:val="00AE787D"/>
    <w:rsid w:val="00AF0D83"/>
    <w:rsid w:val="00AF2F9C"/>
    <w:rsid w:val="00AF3552"/>
    <w:rsid w:val="00AF504E"/>
    <w:rsid w:val="00AF5FEC"/>
    <w:rsid w:val="00AF6344"/>
    <w:rsid w:val="00AF646D"/>
    <w:rsid w:val="00AF73C3"/>
    <w:rsid w:val="00AF7F45"/>
    <w:rsid w:val="00B011AB"/>
    <w:rsid w:val="00B016D4"/>
    <w:rsid w:val="00B023BF"/>
    <w:rsid w:val="00B037C8"/>
    <w:rsid w:val="00B04692"/>
    <w:rsid w:val="00B06BC3"/>
    <w:rsid w:val="00B07BAD"/>
    <w:rsid w:val="00B07DD7"/>
    <w:rsid w:val="00B1120C"/>
    <w:rsid w:val="00B12775"/>
    <w:rsid w:val="00B13073"/>
    <w:rsid w:val="00B14835"/>
    <w:rsid w:val="00B1522F"/>
    <w:rsid w:val="00B1671F"/>
    <w:rsid w:val="00B16C57"/>
    <w:rsid w:val="00B21462"/>
    <w:rsid w:val="00B216C0"/>
    <w:rsid w:val="00B22F94"/>
    <w:rsid w:val="00B2332D"/>
    <w:rsid w:val="00B24290"/>
    <w:rsid w:val="00B24DEC"/>
    <w:rsid w:val="00B27FB8"/>
    <w:rsid w:val="00B308E8"/>
    <w:rsid w:val="00B31047"/>
    <w:rsid w:val="00B34210"/>
    <w:rsid w:val="00B34303"/>
    <w:rsid w:val="00B3502D"/>
    <w:rsid w:val="00B35D81"/>
    <w:rsid w:val="00B36B38"/>
    <w:rsid w:val="00B37A4C"/>
    <w:rsid w:val="00B42A13"/>
    <w:rsid w:val="00B44445"/>
    <w:rsid w:val="00B50267"/>
    <w:rsid w:val="00B53847"/>
    <w:rsid w:val="00B55C9C"/>
    <w:rsid w:val="00B561E4"/>
    <w:rsid w:val="00B56FEE"/>
    <w:rsid w:val="00B62EF1"/>
    <w:rsid w:val="00B63068"/>
    <w:rsid w:val="00B63F51"/>
    <w:rsid w:val="00B640C7"/>
    <w:rsid w:val="00B64C50"/>
    <w:rsid w:val="00B66923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44FA"/>
    <w:rsid w:val="00B773B2"/>
    <w:rsid w:val="00B77F94"/>
    <w:rsid w:val="00B81BDC"/>
    <w:rsid w:val="00B83BA6"/>
    <w:rsid w:val="00B841EE"/>
    <w:rsid w:val="00B84529"/>
    <w:rsid w:val="00B847A1"/>
    <w:rsid w:val="00B85C71"/>
    <w:rsid w:val="00B85FFD"/>
    <w:rsid w:val="00B86BC9"/>
    <w:rsid w:val="00B86EF8"/>
    <w:rsid w:val="00B87B8B"/>
    <w:rsid w:val="00B9305A"/>
    <w:rsid w:val="00B963DE"/>
    <w:rsid w:val="00B96543"/>
    <w:rsid w:val="00B96F65"/>
    <w:rsid w:val="00B97D9D"/>
    <w:rsid w:val="00BA0261"/>
    <w:rsid w:val="00BA0B52"/>
    <w:rsid w:val="00BA0B86"/>
    <w:rsid w:val="00BA24C0"/>
    <w:rsid w:val="00BA3CCF"/>
    <w:rsid w:val="00BA4CED"/>
    <w:rsid w:val="00BA6283"/>
    <w:rsid w:val="00BB2F35"/>
    <w:rsid w:val="00BB3142"/>
    <w:rsid w:val="00BB5058"/>
    <w:rsid w:val="00BB774E"/>
    <w:rsid w:val="00BC116B"/>
    <w:rsid w:val="00BC2A81"/>
    <w:rsid w:val="00BD1ABF"/>
    <w:rsid w:val="00BD1D39"/>
    <w:rsid w:val="00BD2BDE"/>
    <w:rsid w:val="00BD4CC5"/>
    <w:rsid w:val="00BD7E53"/>
    <w:rsid w:val="00BE23BF"/>
    <w:rsid w:val="00BE39C8"/>
    <w:rsid w:val="00BE3C6C"/>
    <w:rsid w:val="00BE48F3"/>
    <w:rsid w:val="00BE496F"/>
    <w:rsid w:val="00BE4B7D"/>
    <w:rsid w:val="00BE5C0A"/>
    <w:rsid w:val="00BE6C1A"/>
    <w:rsid w:val="00BE71AC"/>
    <w:rsid w:val="00BE7430"/>
    <w:rsid w:val="00BF315B"/>
    <w:rsid w:val="00BF41A5"/>
    <w:rsid w:val="00BF485C"/>
    <w:rsid w:val="00BF5D0E"/>
    <w:rsid w:val="00BF5E17"/>
    <w:rsid w:val="00BF626A"/>
    <w:rsid w:val="00BF6B20"/>
    <w:rsid w:val="00BF6D55"/>
    <w:rsid w:val="00BF6D90"/>
    <w:rsid w:val="00BF7F35"/>
    <w:rsid w:val="00C00E8A"/>
    <w:rsid w:val="00C02400"/>
    <w:rsid w:val="00C031D3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881"/>
    <w:rsid w:val="00C14AE6"/>
    <w:rsid w:val="00C14C2C"/>
    <w:rsid w:val="00C164BC"/>
    <w:rsid w:val="00C17CA8"/>
    <w:rsid w:val="00C20048"/>
    <w:rsid w:val="00C201DF"/>
    <w:rsid w:val="00C20FA7"/>
    <w:rsid w:val="00C21112"/>
    <w:rsid w:val="00C22647"/>
    <w:rsid w:val="00C2345C"/>
    <w:rsid w:val="00C24308"/>
    <w:rsid w:val="00C24448"/>
    <w:rsid w:val="00C2788F"/>
    <w:rsid w:val="00C302F9"/>
    <w:rsid w:val="00C313F7"/>
    <w:rsid w:val="00C31A05"/>
    <w:rsid w:val="00C33BD0"/>
    <w:rsid w:val="00C34CBD"/>
    <w:rsid w:val="00C36698"/>
    <w:rsid w:val="00C373AF"/>
    <w:rsid w:val="00C37DB6"/>
    <w:rsid w:val="00C400AB"/>
    <w:rsid w:val="00C40AD2"/>
    <w:rsid w:val="00C45003"/>
    <w:rsid w:val="00C47F5B"/>
    <w:rsid w:val="00C503FC"/>
    <w:rsid w:val="00C511A8"/>
    <w:rsid w:val="00C51473"/>
    <w:rsid w:val="00C51A58"/>
    <w:rsid w:val="00C52BF5"/>
    <w:rsid w:val="00C53351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2B46"/>
    <w:rsid w:val="00C733FC"/>
    <w:rsid w:val="00C74208"/>
    <w:rsid w:val="00C74A24"/>
    <w:rsid w:val="00C751D2"/>
    <w:rsid w:val="00C7529A"/>
    <w:rsid w:val="00C75913"/>
    <w:rsid w:val="00C75E23"/>
    <w:rsid w:val="00C7622C"/>
    <w:rsid w:val="00C776C2"/>
    <w:rsid w:val="00C8205F"/>
    <w:rsid w:val="00C82991"/>
    <w:rsid w:val="00C83510"/>
    <w:rsid w:val="00C8553B"/>
    <w:rsid w:val="00C8653E"/>
    <w:rsid w:val="00C86676"/>
    <w:rsid w:val="00C86767"/>
    <w:rsid w:val="00C86C19"/>
    <w:rsid w:val="00C877E4"/>
    <w:rsid w:val="00C91BEE"/>
    <w:rsid w:val="00C938B7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4367"/>
    <w:rsid w:val="00CB46C9"/>
    <w:rsid w:val="00CB7689"/>
    <w:rsid w:val="00CC0CC5"/>
    <w:rsid w:val="00CC1095"/>
    <w:rsid w:val="00CC2252"/>
    <w:rsid w:val="00CC24EF"/>
    <w:rsid w:val="00CC5077"/>
    <w:rsid w:val="00CC5B25"/>
    <w:rsid w:val="00CC635B"/>
    <w:rsid w:val="00CD0176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2D40"/>
    <w:rsid w:val="00CF4919"/>
    <w:rsid w:val="00CF4D9F"/>
    <w:rsid w:val="00CF5ACF"/>
    <w:rsid w:val="00CF5D27"/>
    <w:rsid w:val="00D0168A"/>
    <w:rsid w:val="00D01D7A"/>
    <w:rsid w:val="00D01F43"/>
    <w:rsid w:val="00D02506"/>
    <w:rsid w:val="00D04319"/>
    <w:rsid w:val="00D04552"/>
    <w:rsid w:val="00D06260"/>
    <w:rsid w:val="00D10009"/>
    <w:rsid w:val="00D11506"/>
    <w:rsid w:val="00D12D53"/>
    <w:rsid w:val="00D134E5"/>
    <w:rsid w:val="00D141AB"/>
    <w:rsid w:val="00D143E3"/>
    <w:rsid w:val="00D1671A"/>
    <w:rsid w:val="00D17C09"/>
    <w:rsid w:val="00D21F79"/>
    <w:rsid w:val="00D227F7"/>
    <w:rsid w:val="00D22CD9"/>
    <w:rsid w:val="00D2311E"/>
    <w:rsid w:val="00D233FA"/>
    <w:rsid w:val="00D2369A"/>
    <w:rsid w:val="00D26C90"/>
    <w:rsid w:val="00D301FB"/>
    <w:rsid w:val="00D32934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36F7"/>
    <w:rsid w:val="00D43FEE"/>
    <w:rsid w:val="00D44255"/>
    <w:rsid w:val="00D44F90"/>
    <w:rsid w:val="00D467C2"/>
    <w:rsid w:val="00D469D7"/>
    <w:rsid w:val="00D47287"/>
    <w:rsid w:val="00D475BA"/>
    <w:rsid w:val="00D5086A"/>
    <w:rsid w:val="00D51D2F"/>
    <w:rsid w:val="00D5522C"/>
    <w:rsid w:val="00D556BD"/>
    <w:rsid w:val="00D560D4"/>
    <w:rsid w:val="00D561C3"/>
    <w:rsid w:val="00D562E2"/>
    <w:rsid w:val="00D57F07"/>
    <w:rsid w:val="00D606E8"/>
    <w:rsid w:val="00D609AD"/>
    <w:rsid w:val="00D617B8"/>
    <w:rsid w:val="00D61885"/>
    <w:rsid w:val="00D623E5"/>
    <w:rsid w:val="00D625DA"/>
    <w:rsid w:val="00D62A71"/>
    <w:rsid w:val="00D64FB7"/>
    <w:rsid w:val="00D65E5D"/>
    <w:rsid w:val="00D67C74"/>
    <w:rsid w:val="00D70A1F"/>
    <w:rsid w:val="00D73CC5"/>
    <w:rsid w:val="00D74989"/>
    <w:rsid w:val="00D74CEA"/>
    <w:rsid w:val="00D76495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524C"/>
    <w:rsid w:val="00D95879"/>
    <w:rsid w:val="00D97B9C"/>
    <w:rsid w:val="00DA0113"/>
    <w:rsid w:val="00DA061A"/>
    <w:rsid w:val="00DA137F"/>
    <w:rsid w:val="00DA2108"/>
    <w:rsid w:val="00DA291B"/>
    <w:rsid w:val="00DA3769"/>
    <w:rsid w:val="00DA3E81"/>
    <w:rsid w:val="00DA530D"/>
    <w:rsid w:val="00DB0636"/>
    <w:rsid w:val="00DB15A1"/>
    <w:rsid w:val="00DB1E3F"/>
    <w:rsid w:val="00DB4D31"/>
    <w:rsid w:val="00DB7314"/>
    <w:rsid w:val="00DC0484"/>
    <w:rsid w:val="00DC0C2E"/>
    <w:rsid w:val="00DC2274"/>
    <w:rsid w:val="00DC23C0"/>
    <w:rsid w:val="00DC29B7"/>
    <w:rsid w:val="00DC43AE"/>
    <w:rsid w:val="00DC55FC"/>
    <w:rsid w:val="00DC625C"/>
    <w:rsid w:val="00DC62E3"/>
    <w:rsid w:val="00DC6DE5"/>
    <w:rsid w:val="00DD0961"/>
    <w:rsid w:val="00DD5591"/>
    <w:rsid w:val="00DD5F15"/>
    <w:rsid w:val="00DD6A60"/>
    <w:rsid w:val="00DE0C48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567B"/>
    <w:rsid w:val="00DF5A64"/>
    <w:rsid w:val="00DF6D0A"/>
    <w:rsid w:val="00DF6F75"/>
    <w:rsid w:val="00DF7A9F"/>
    <w:rsid w:val="00E005E5"/>
    <w:rsid w:val="00E008AD"/>
    <w:rsid w:val="00E019B2"/>
    <w:rsid w:val="00E024E7"/>
    <w:rsid w:val="00E02BF4"/>
    <w:rsid w:val="00E03D29"/>
    <w:rsid w:val="00E0503E"/>
    <w:rsid w:val="00E05A2E"/>
    <w:rsid w:val="00E06C2D"/>
    <w:rsid w:val="00E10145"/>
    <w:rsid w:val="00E10F26"/>
    <w:rsid w:val="00E139D4"/>
    <w:rsid w:val="00E13A83"/>
    <w:rsid w:val="00E14EF5"/>
    <w:rsid w:val="00E154DD"/>
    <w:rsid w:val="00E15713"/>
    <w:rsid w:val="00E2078F"/>
    <w:rsid w:val="00E209EA"/>
    <w:rsid w:val="00E21E3E"/>
    <w:rsid w:val="00E237E8"/>
    <w:rsid w:val="00E238F6"/>
    <w:rsid w:val="00E24BDB"/>
    <w:rsid w:val="00E25903"/>
    <w:rsid w:val="00E27157"/>
    <w:rsid w:val="00E275BF"/>
    <w:rsid w:val="00E27AC3"/>
    <w:rsid w:val="00E3193D"/>
    <w:rsid w:val="00E34A2E"/>
    <w:rsid w:val="00E3714B"/>
    <w:rsid w:val="00E40266"/>
    <w:rsid w:val="00E42FBF"/>
    <w:rsid w:val="00E5011B"/>
    <w:rsid w:val="00E5065A"/>
    <w:rsid w:val="00E50F05"/>
    <w:rsid w:val="00E5152E"/>
    <w:rsid w:val="00E52F3F"/>
    <w:rsid w:val="00E53CFC"/>
    <w:rsid w:val="00E540F9"/>
    <w:rsid w:val="00E551BB"/>
    <w:rsid w:val="00E55343"/>
    <w:rsid w:val="00E555DC"/>
    <w:rsid w:val="00E55979"/>
    <w:rsid w:val="00E563D5"/>
    <w:rsid w:val="00E56875"/>
    <w:rsid w:val="00E603D8"/>
    <w:rsid w:val="00E6150D"/>
    <w:rsid w:val="00E619D0"/>
    <w:rsid w:val="00E64223"/>
    <w:rsid w:val="00E64EDE"/>
    <w:rsid w:val="00E7072C"/>
    <w:rsid w:val="00E712DC"/>
    <w:rsid w:val="00E74AF4"/>
    <w:rsid w:val="00E75475"/>
    <w:rsid w:val="00E76AF3"/>
    <w:rsid w:val="00E770CA"/>
    <w:rsid w:val="00E7790A"/>
    <w:rsid w:val="00E821B4"/>
    <w:rsid w:val="00E82345"/>
    <w:rsid w:val="00E82460"/>
    <w:rsid w:val="00E825CB"/>
    <w:rsid w:val="00E837D2"/>
    <w:rsid w:val="00E84D41"/>
    <w:rsid w:val="00E85255"/>
    <w:rsid w:val="00E85955"/>
    <w:rsid w:val="00E90666"/>
    <w:rsid w:val="00E91620"/>
    <w:rsid w:val="00E931EB"/>
    <w:rsid w:val="00EA26BD"/>
    <w:rsid w:val="00EA472B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9B4"/>
    <w:rsid w:val="00EC3D33"/>
    <w:rsid w:val="00EC4C41"/>
    <w:rsid w:val="00EC6E48"/>
    <w:rsid w:val="00ED6B46"/>
    <w:rsid w:val="00ED6E0F"/>
    <w:rsid w:val="00ED7665"/>
    <w:rsid w:val="00ED7EB2"/>
    <w:rsid w:val="00ED7F38"/>
    <w:rsid w:val="00EE0420"/>
    <w:rsid w:val="00EE0F07"/>
    <w:rsid w:val="00EE1A38"/>
    <w:rsid w:val="00EE1FB6"/>
    <w:rsid w:val="00EE22E1"/>
    <w:rsid w:val="00EE5BEC"/>
    <w:rsid w:val="00EE5DFC"/>
    <w:rsid w:val="00EE6024"/>
    <w:rsid w:val="00EE669D"/>
    <w:rsid w:val="00EE73BF"/>
    <w:rsid w:val="00EE750A"/>
    <w:rsid w:val="00EF121D"/>
    <w:rsid w:val="00EF1CD4"/>
    <w:rsid w:val="00EF34E3"/>
    <w:rsid w:val="00EF3CC0"/>
    <w:rsid w:val="00EF5B25"/>
    <w:rsid w:val="00EF6D7A"/>
    <w:rsid w:val="00EF70C0"/>
    <w:rsid w:val="00EF777D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6ABF"/>
    <w:rsid w:val="00F10BD7"/>
    <w:rsid w:val="00F10E00"/>
    <w:rsid w:val="00F1290B"/>
    <w:rsid w:val="00F12B44"/>
    <w:rsid w:val="00F155EB"/>
    <w:rsid w:val="00F15945"/>
    <w:rsid w:val="00F1677A"/>
    <w:rsid w:val="00F16BFD"/>
    <w:rsid w:val="00F209A4"/>
    <w:rsid w:val="00F20FE4"/>
    <w:rsid w:val="00F223B5"/>
    <w:rsid w:val="00F25CD1"/>
    <w:rsid w:val="00F2650C"/>
    <w:rsid w:val="00F2684E"/>
    <w:rsid w:val="00F269D8"/>
    <w:rsid w:val="00F271A7"/>
    <w:rsid w:val="00F278B0"/>
    <w:rsid w:val="00F30209"/>
    <w:rsid w:val="00F30263"/>
    <w:rsid w:val="00F30795"/>
    <w:rsid w:val="00F319DA"/>
    <w:rsid w:val="00F31D90"/>
    <w:rsid w:val="00F32189"/>
    <w:rsid w:val="00F338D2"/>
    <w:rsid w:val="00F33AED"/>
    <w:rsid w:val="00F3490B"/>
    <w:rsid w:val="00F34973"/>
    <w:rsid w:val="00F35CE3"/>
    <w:rsid w:val="00F35DD7"/>
    <w:rsid w:val="00F36592"/>
    <w:rsid w:val="00F41EEB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61C1A"/>
    <w:rsid w:val="00F63659"/>
    <w:rsid w:val="00F6434D"/>
    <w:rsid w:val="00F66C6B"/>
    <w:rsid w:val="00F66F0A"/>
    <w:rsid w:val="00F6767A"/>
    <w:rsid w:val="00F67841"/>
    <w:rsid w:val="00F67B55"/>
    <w:rsid w:val="00F70522"/>
    <w:rsid w:val="00F71043"/>
    <w:rsid w:val="00F7122C"/>
    <w:rsid w:val="00F7232C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3AC2"/>
    <w:rsid w:val="00F840AD"/>
    <w:rsid w:val="00F84243"/>
    <w:rsid w:val="00F85124"/>
    <w:rsid w:val="00F867E7"/>
    <w:rsid w:val="00F867FF"/>
    <w:rsid w:val="00F8767A"/>
    <w:rsid w:val="00F91156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4EFB"/>
    <w:rsid w:val="00FA5314"/>
    <w:rsid w:val="00FA538F"/>
    <w:rsid w:val="00FA5576"/>
    <w:rsid w:val="00FB0026"/>
    <w:rsid w:val="00FB0C33"/>
    <w:rsid w:val="00FB0D7B"/>
    <w:rsid w:val="00FB0DFC"/>
    <w:rsid w:val="00FB0E0A"/>
    <w:rsid w:val="00FB1FC5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7611"/>
    <w:rsid w:val="00FD00FE"/>
    <w:rsid w:val="00FD144A"/>
    <w:rsid w:val="00FD167F"/>
    <w:rsid w:val="00FD1F7F"/>
    <w:rsid w:val="00FD245D"/>
    <w:rsid w:val="00FD2FF9"/>
    <w:rsid w:val="00FD37E3"/>
    <w:rsid w:val="00FD4AD2"/>
    <w:rsid w:val="00FD588F"/>
    <w:rsid w:val="00FD5C6C"/>
    <w:rsid w:val="00FD61A6"/>
    <w:rsid w:val="00FD7094"/>
    <w:rsid w:val="00FD759A"/>
    <w:rsid w:val="00FD7A9B"/>
    <w:rsid w:val="00FE13D6"/>
    <w:rsid w:val="00FE6010"/>
    <w:rsid w:val="00FE6AF6"/>
    <w:rsid w:val="00FF07C1"/>
    <w:rsid w:val="00FF086D"/>
    <w:rsid w:val="00FF3043"/>
    <w:rsid w:val="00FF3A79"/>
    <w:rsid w:val="00FF3C32"/>
    <w:rsid w:val="00FF4281"/>
    <w:rsid w:val="00FF42DC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9"/>
    <o:shapelayout v:ext="edit">
      <o:idmap v:ext="edit" data="1"/>
    </o:shapelayout>
  </w:shapeDefaults>
  <w:decimalSymbol w:val=","/>
  <w:listSeparator w:val=";"/>
  <w14:docId w14:val="141F64CC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30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99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iPriority w:val="99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9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0">
    <w:name w:val="Znak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2"/>
      </w:numPr>
    </w:pPr>
  </w:style>
  <w:style w:type="numbering" w:customStyle="1" w:styleId="Styl22">
    <w:name w:val="Styl22"/>
    <w:uiPriority w:val="99"/>
    <w:rsid w:val="00B744FA"/>
    <w:pPr>
      <w:numPr>
        <w:numId w:val="23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8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4"/>
      </w:numPr>
    </w:pPr>
  </w:style>
  <w:style w:type="numbering" w:customStyle="1" w:styleId="Styl211">
    <w:name w:val="Styl211"/>
    <w:uiPriority w:val="99"/>
    <w:rsid w:val="00B744FA"/>
    <w:pPr>
      <w:numPr>
        <w:numId w:val="25"/>
      </w:numPr>
    </w:pPr>
  </w:style>
  <w:style w:type="numbering" w:customStyle="1" w:styleId="Styl311">
    <w:name w:val="Styl311"/>
    <w:uiPriority w:val="99"/>
    <w:rsid w:val="00B744FA"/>
    <w:pPr>
      <w:numPr>
        <w:numId w:val="26"/>
      </w:numPr>
    </w:pPr>
  </w:style>
  <w:style w:type="numbering" w:customStyle="1" w:styleId="Styl411">
    <w:name w:val="Styl411"/>
    <w:uiPriority w:val="99"/>
    <w:rsid w:val="00B744FA"/>
    <w:pPr>
      <w:numPr>
        <w:numId w:val="27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D8439-B689-49BC-8871-527FAC5BA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1</TotalTime>
  <Pages>17</Pages>
  <Words>2382</Words>
  <Characters>16769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19113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Walczak</cp:lastModifiedBy>
  <cp:revision>3</cp:revision>
  <cp:lastPrinted>2018-03-06T07:08:00Z</cp:lastPrinted>
  <dcterms:created xsi:type="dcterms:W3CDTF">2018-03-06T14:15:00Z</dcterms:created>
  <dcterms:modified xsi:type="dcterms:W3CDTF">2018-03-06T14:16:00Z</dcterms:modified>
</cp:coreProperties>
</file>