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C8610" w14:textId="1237B478" w:rsidR="00C77EA0" w:rsidRPr="00C77EA0" w:rsidRDefault="00C77EA0" w:rsidP="00C77EA0">
      <w:pPr>
        <w:keepNext/>
        <w:spacing w:before="240" w:after="60"/>
        <w:jc w:val="right"/>
        <w:outlineLvl w:val="0"/>
        <w:rPr>
          <w:rFonts w:ascii="Trebuchet MS" w:hAnsi="Trebuchet MS"/>
          <w:b/>
          <w:bCs/>
          <w:kern w:val="32"/>
          <w:sz w:val="20"/>
          <w:szCs w:val="32"/>
        </w:rPr>
      </w:pPr>
      <w:r w:rsidRPr="00C77EA0">
        <w:rPr>
          <w:rFonts w:ascii="Trebuchet MS" w:hAnsi="Trebuchet MS"/>
          <w:b/>
          <w:bCs/>
          <w:kern w:val="32"/>
          <w:sz w:val="20"/>
          <w:szCs w:val="32"/>
        </w:rPr>
        <w:t xml:space="preserve">Załącznik nr </w:t>
      </w:r>
      <w:r>
        <w:rPr>
          <w:rFonts w:ascii="Trebuchet MS" w:hAnsi="Trebuchet MS"/>
          <w:b/>
          <w:bCs/>
          <w:kern w:val="32"/>
          <w:sz w:val="20"/>
          <w:szCs w:val="32"/>
        </w:rPr>
        <w:t>3</w:t>
      </w:r>
      <w:r w:rsidRPr="00C77EA0">
        <w:rPr>
          <w:rFonts w:ascii="Trebuchet MS" w:hAnsi="Trebuchet MS"/>
          <w:b/>
          <w:bCs/>
          <w:kern w:val="32"/>
          <w:sz w:val="20"/>
          <w:szCs w:val="32"/>
        </w:rPr>
        <w:t xml:space="preserve"> Formularz oferty</w:t>
      </w:r>
    </w:p>
    <w:p w14:paraId="22FFF4FF" w14:textId="77777777" w:rsidR="00C77EA0" w:rsidRPr="00C77EA0" w:rsidRDefault="00C77EA0" w:rsidP="00C77EA0">
      <w:pPr>
        <w:jc w:val="right"/>
        <w:rPr>
          <w:rFonts w:ascii="Trebuchet MS" w:hAnsi="Trebuchet MS" w:cs="Tahoma"/>
          <w:sz w:val="20"/>
          <w:szCs w:val="20"/>
        </w:rPr>
      </w:pPr>
    </w:p>
    <w:p w14:paraId="5066A4AA" w14:textId="77777777" w:rsidR="00C77EA0" w:rsidRPr="00C77EA0" w:rsidRDefault="00C77EA0" w:rsidP="00C77EA0">
      <w:pPr>
        <w:suppressAutoHyphens/>
        <w:spacing w:after="200" w:line="276" w:lineRule="auto"/>
        <w:jc w:val="center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b/>
          <w:sz w:val="20"/>
          <w:szCs w:val="20"/>
          <w:lang w:eastAsia="ar-SA"/>
        </w:rPr>
        <w:t>OFERTA</w:t>
      </w:r>
    </w:p>
    <w:p w14:paraId="0CC7F949" w14:textId="77777777" w:rsidR="00C77EA0" w:rsidRPr="00C77EA0" w:rsidRDefault="00C77EA0" w:rsidP="00C77EA0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Zamawiający: Muzeum Śląskie w Katowicach, ul. T. Dobrowolskiego 1, 40-205 Katowice</w:t>
      </w:r>
    </w:p>
    <w:p w14:paraId="6EB30BBB" w14:textId="77777777" w:rsidR="00C77EA0" w:rsidRPr="00C77EA0" w:rsidRDefault="00C77EA0" w:rsidP="00C77EA0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Podstawa prawna: art. 4 pkt 8 ustawy Prawo zamówień publicznych</w:t>
      </w:r>
    </w:p>
    <w:p w14:paraId="65D5F732" w14:textId="684BDF7D" w:rsidR="00C77EA0" w:rsidRPr="00C77EA0" w:rsidRDefault="00C77EA0" w:rsidP="00C77EA0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Nazwa postępowania: </w:t>
      </w:r>
      <w:r w:rsidR="00E11FD8" w:rsidRPr="00E11FD8">
        <w:rPr>
          <w:rFonts w:ascii="Trebuchet MS" w:hAnsi="Trebuchet MS" w:cs="Tahoma"/>
          <w:sz w:val="20"/>
          <w:szCs w:val="20"/>
          <w:lang w:eastAsia="ar-SA"/>
        </w:rPr>
        <w:t xml:space="preserve">Wykonanie kwartalnych przeglądów instalacji systemów CCTV, KD i </w:t>
      </w:r>
      <w:proofErr w:type="spellStart"/>
      <w:r w:rsidR="00E11FD8" w:rsidRPr="00E11FD8">
        <w:rPr>
          <w:rFonts w:ascii="Trebuchet MS" w:hAnsi="Trebuchet MS" w:cs="Tahoma"/>
          <w:sz w:val="20"/>
          <w:szCs w:val="20"/>
          <w:lang w:eastAsia="ar-SA"/>
        </w:rPr>
        <w:t>SSWiN</w:t>
      </w:r>
      <w:proofErr w:type="spellEnd"/>
      <w:r w:rsidR="00E11FD8" w:rsidRPr="00E11FD8">
        <w:rPr>
          <w:rFonts w:ascii="Trebuchet MS" w:hAnsi="Trebuchet MS" w:cs="Tahoma"/>
          <w:sz w:val="20"/>
          <w:szCs w:val="20"/>
          <w:lang w:eastAsia="ar-SA"/>
        </w:rPr>
        <w:t xml:space="preserve"> w obiekcie Muzeum Śląskiego w Katowicach, mieszczącego się w Katowicach pr</w:t>
      </w:r>
      <w:r w:rsidR="00E11FD8">
        <w:rPr>
          <w:rFonts w:ascii="Trebuchet MS" w:hAnsi="Trebuchet MS" w:cs="Tahoma"/>
          <w:sz w:val="20"/>
          <w:szCs w:val="20"/>
          <w:lang w:eastAsia="ar-SA"/>
        </w:rPr>
        <w:t>zy ul. T. Dobrowolskiego 1 oraz </w:t>
      </w:r>
      <w:bookmarkStart w:id="0" w:name="_GoBack"/>
      <w:bookmarkEnd w:id="0"/>
      <w:r w:rsidR="00E11FD8" w:rsidRPr="00E11FD8">
        <w:rPr>
          <w:rFonts w:ascii="Trebuchet MS" w:hAnsi="Trebuchet MS" w:cs="Tahoma"/>
          <w:sz w:val="20"/>
          <w:szCs w:val="20"/>
          <w:lang w:eastAsia="ar-SA"/>
        </w:rPr>
        <w:t>świadczenia usług konserwacyjnych i serwisowych w zakresie ww. systemów</w:t>
      </w:r>
    </w:p>
    <w:p w14:paraId="5C793984" w14:textId="4F72C586" w:rsidR="00C77EA0" w:rsidRPr="00C77EA0" w:rsidRDefault="00C77EA0" w:rsidP="00C77EA0">
      <w:pPr>
        <w:suppressAutoHyphens/>
        <w:spacing w:line="360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Nr referencyjny: MŚ-DB-DK-332-01/19</w:t>
      </w:r>
    </w:p>
    <w:p w14:paraId="31A05C90" w14:textId="77777777" w:rsidR="00C77EA0" w:rsidRPr="00C77EA0" w:rsidRDefault="00C77EA0" w:rsidP="00C77EA0">
      <w:pPr>
        <w:suppressAutoHyphens/>
        <w:spacing w:line="276" w:lineRule="auto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700BD175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Nazwa Wykonawcy: </w:t>
      </w:r>
    </w:p>
    <w:p w14:paraId="106F6AD8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</w:p>
    <w:p w14:paraId="1D62A555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ulica: ........................................ 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kod i </w:t>
      </w: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>miejscowość: ................................................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>..</w:t>
      </w:r>
    </w:p>
    <w:p w14:paraId="6C6D5E94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NIP .......................................... 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>REGON...................................................................</w:t>
      </w:r>
    </w:p>
    <w:p w14:paraId="3AD25684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Adres do </w:t>
      </w: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>korespondencji (jeżeli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 jest inny niż podany powyżej): </w:t>
      </w:r>
    </w:p>
    <w:p w14:paraId="324DDE72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</w:p>
    <w:p w14:paraId="705B82BE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Osoba upoważniona do kontaktowania się z </w:t>
      </w: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>Zamawiającym: ................................................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>.</w:t>
      </w:r>
    </w:p>
    <w:p w14:paraId="01B3B03C" w14:textId="77777777" w:rsidR="00C77EA0" w:rsidRPr="00C77EA0" w:rsidRDefault="00C77EA0" w:rsidP="00C77EA0">
      <w:pPr>
        <w:suppressAutoHyphens/>
        <w:spacing w:after="200"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>tel.: .................................</w:t>
      </w:r>
      <w:r w:rsidRPr="00C77EA0" w:rsidDel="00271216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>e-mail: ……………………….………………………………………</w:t>
      </w:r>
      <w:r w:rsidRPr="00C77EA0">
        <w:rPr>
          <w:rFonts w:ascii="Trebuchet MS" w:hAnsi="Trebuchet MS" w:cs="Tahoma"/>
          <w:b/>
          <w:sz w:val="20"/>
          <w:szCs w:val="20"/>
          <w:lang w:eastAsia="ar-SA"/>
        </w:rPr>
        <w:t>.</w:t>
      </w:r>
    </w:p>
    <w:p w14:paraId="657C8EFD" w14:textId="77777777" w:rsidR="00C77EA0" w:rsidRPr="00C77EA0" w:rsidRDefault="00C77EA0" w:rsidP="00C77EA0">
      <w:pPr>
        <w:numPr>
          <w:ilvl w:val="0"/>
          <w:numId w:val="10"/>
        </w:numPr>
        <w:suppressAutoHyphens/>
        <w:spacing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W odpowiedzi na zaproszenie do złożenia oferty oferujemy wykonanie przedmiotu zamówienia, za cenę brutto:</w:t>
      </w:r>
    </w:p>
    <w:p w14:paraId="76866BA8" w14:textId="77777777" w:rsidR="00C77EA0" w:rsidRPr="00C77EA0" w:rsidRDefault="00C77EA0" w:rsidP="00C77EA0">
      <w:pPr>
        <w:suppressAutoHyphens/>
        <w:spacing w:line="276" w:lineRule="auto"/>
        <w:ind w:left="360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6BA76787" w14:textId="49A5B9BE" w:rsidR="005B016A" w:rsidRDefault="005B016A" w:rsidP="00EA01FA">
      <w:pPr>
        <w:suppressAutoHyphens/>
        <w:spacing w:line="600" w:lineRule="auto"/>
        <w:ind w:left="284"/>
        <w:jc w:val="both"/>
        <w:rPr>
          <w:rFonts w:ascii="Trebuchet MS" w:hAnsi="Trebuchet MS" w:cs="Tahoma"/>
          <w:sz w:val="20"/>
          <w:szCs w:val="20"/>
          <w:lang w:eastAsia="ar-SA"/>
        </w:rPr>
      </w:pPr>
      <w:r>
        <w:rPr>
          <w:rFonts w:ascii="Trebuchet MS" w:hAnsi="Trebuchet MS" w:cs="Tahoma"/>
          <w:sz w:val="20"/>
          <w:szCs w:val="20"/>
          <w:lang w:eastAsia="ar-SA"/>
        </w:rPr>
        <w:t>Łączna Cena za</w:t>
      </w:r>
      <w:r w:rsidR="00C77EA0" w:rsidRPr="00C77EA0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>
        <w:rPr>
          <w:rFonts w:ascii="Trebuchet MS" w:hAnsi="Trebuchet MS" w:cs="Tahoma"/>
          <w:sz w:val="20"/>
          <w:szCs w:val="20"/>
          <w:lang w:eastAsia="ar-SA"/>
        </w:rPr>
        <w:t xml:space="preserve">4 </w:t>
      </w:r>
      <w:r w:rsidR="00C77EA0" w:rsidRPr="00C77EA0">
        <w:rPr>
          <w:rFonts w:ascii="Trebuchet MS" w:hAnsi="Trebuchet MS" w:cs="Tahoma"/>
          <w:sz w:val="20"/>
          <w:szCs w:val="20"/>
          <w:lang w:eastAsia="ar-SA"/>
        </w:rPr>
        <w:t>przeglądy systemów bezpieczeństwa zai</w:t>
      </w:r>
      <w:r w:rsidR="00D618F7">
        <w:rPr>
          <w:rFonts w:ascii="Trebuchet MS" w:hAnsi="Trebuchet MS" w:cs="Tahoma"/>
          <w:sz w:val="20"/>
          <w:szCs w:val="20"/>
          <w:lang w:eastAsia="ar-SA"/>
        </w:rPr>
        <w:t>nstalowanych w Muzeum Śląskim w </w:t>
      </w:r>
      <w:r w:rsidR="00C77EA0" w:rsidRPr="00C77EA0">
        <w:rPr>
          <w:rFonts w:ascii="Trebuchet MS" w:hAnsi="Trebuchet MS" w:cs="Tahoma"/>
          <w:sz w:val="20"/>
          <w:szCs w:val="20"/>
          <w:lang w:eastAsia="ar-SA"/>
        </w:rPr>
        <w:t>Katowicach</w:t>
      </w:r>
      <w:r w:rsidR="00D618F7">
        <w:rPr>
          <w:rFonts w:ascii="Trebuchet MS" w:hAnsi="Trebuchet MS" w:cs="Tahoma"/>
          <w:sz w:val="20"/>
          <w:szCs w:val="20"/>
          <w:lang w:eastAsia="ar-SA"/>
        </w:rPr>
        <w:t>:</w:t>
      </w:r>
      <w:r w:rsidR="00C77EA0" w:rsidRPr="00C77EA0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5B016A">
        <w:rPr>
          <w:rFonts w:ascii="Trebuchet MS" w:hAnsi="Trebuchet MS" w:cs="Tahoma"/>
          <w:sz w:val="20"/>
          <w:szCs w:val="20"/>
          <w:lang w:eastAsia="ar-SA"/>
        </w:rPr>
        <w:t xml:space="preserve">……………………………. </w:t>
      </w:r>
      <w:r w:rsidRPr="00EA01FA">
        <w:rPr>
          <w:rFonts w:ascii="Trebuchet MS" w:hAnsi="Trebuchet MS" w:cs="Tahoma"/>
          <w:b/>
          <w:sz w:val="20"/>
          <w:szCs w:val="20"/>
          <w:lang w:eastAsia="ar-SA"/>
        </w:rPr>
        <w:t>PLN</w:t>
      </w:r>
      <w:r w:rsidR="00D618F7">
        <w:rPr>
          <w:rFonts w:ascii="Trebuchet MS" w:hAnsi="Trebuchet MS" w:cs="Tahoma"/>
          <w:sz w:val="20"/>
          <w:szCs w:val="20"/>
          <w:lang w:eastAsia="ar-SA"/>
        </w:rPr>
        <w:t>,</w:t>
      </w:r>
    </w:p>
    <w:p w14:paraId="712924C9" w14:textId="77777777" w:rsidR="00D618F7" w:rsidRDefault="00D618F7" w:rsidP="00EA01FA">
      <w:pPr>
        <w:suppressAutoHyphens/>
        <w:spacing w:line="600" w:lineRule="auto"/>
        <w:ind w:left="993"/>
        <w:jc w:val="both"/>
        <w:rPr>
          <w:rFonts w:ascii="Trebuchet MS" w:hAnsi="Trebuchet MS" w:cs="Tahoma"/>
          <w:sz w:val="20"/>
          <w:szCs w:val="20"/>
          <w:lang w:eastAsia="ar-SA"/>
        </w:rPr>
      </w:pPr>
    </w:p>
    <w:p w14:paraId="1DDD0485" w14:textId="2EEF2973" w:rsidR="00C77EA0" w:rsidRPr="00C77EA0" w:rsidRDefault="00C77EA0" w:rsidP="00EA01FA">
      <w:pPr>
        <w:suppressAutoHyphens/>
        <w:spacing w:line="600" w:lineRule="auto"/>
        <w:ind w:left="284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>
        <w:rPr>
          <w:rFonts w:ascii="Trebuchet MS" w:hAnsi="Trebuchet MS" w:cs="Tahoma"/>
          <w:sz w:val="20"/>
          <w:szCs w:val="20"/>
          <w:lang w:eastAsia="ar-SA"/>
        </w:rPr>
        <w:t>Koszt roboczogodziny</w:t>
      </w:r>
      <w:r w:rsidR="00D618F7">
        <w:rPr>
          <w:rFonts w:ascii="Trebuchet MS" w:hAnsi="Trebuchet MS" w:cs="Tahoma"/>
          <w:sz w:val="20"/>
          <w:szCs w:val="20"/>
          <w:lang w:eastAsia="ar-SA"/>
        </w:rPr>
        <w:t>:</w:t>
      </w:r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C77EA0">
        <w:rPr>
          <w:rFonts w:ascii="Trebuchet MS" w:hAnsi="Trebuchet MS" w:cs="Tahoma"/>
          <w:b/>
          <w:sz w:val="20"/>
          <w:szCs w:val="20"/>
          <w:lang w:eastAsia="ar-SA"/>
        </w:rPr>
        <w:t>……………………………. PLN.</w:t>
      </w:r>
    </w:p>
    <w:p w14:paraId="430318CA" w14:textId="77777777" w:rsidR="00C77EA0" w:rsidRPr="00C77EA0" w:rsidRDefault="00C77EA0" w:rsidP="00C77EA0">
      <w:pPr>
        <w:suppressAutoHyphens/>
        <w:spacing w:line="276" w:lineRule="auto"/>
        <w:ind w:left="426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68DAD93E" w14:textId="77777777" w:rsidR="00C77EA0" w:rsidRPr="00C77EA0" w:rsidRDefault="00C77EA0" w:rsidP="00C77EA0">
      <w:pPr>
        <w:numPr>
          <w:ilvl w:val="0"/>
          <w:numId w:val="10"/>
        </w:numPr>
        <w:suppressAutoHyphens/>
        <w:spacing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Wynagrodzenie określone w ust. 1 obejmuje wszelkie koszty związane z realizacją przedmiotu zamówienia.</w:t>
      </w:r>
    </w:p>
    <w:p w14:paraId="2ECD13E3" w14:textId="77777777" w:rsidR="00C77EA0" w:rsidRPr="00C77EA0" w:rsidRDefault="00C77EA0" w:rsidP="00C77EA0">
      <w:pPr>
        <w:numPr>
          <w:ilvl w:val="0"/>
          <w:numId w:val="10"/>
        </w:numPr>
        <w:suppressAutoHyphens/>
        <w:spacing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Oświadczamy, że:</w:t>
      </w:r>
    </w:p>
    <w:p w14:paraId="0C80C8AE" w14:textId="77777777" w:rsidR="00C77EA0" w:rsidRPr="00C77EA0" w:rsidRDefault="00C77EA0" w:rsidP="00C77EA0">
      <w:pPr>
        <w:numPr>
          <w:ilvl w:val="0"/>
          <w:numId w:val="13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>zapoznaliśmy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 się z zaproszeniem do złożenia oferty, w szczególności z opisem przedmiotu zamówienia, i nie wnosimy do niego zastrzeżeń oraz zdobyliśmy konieczne informacje do przygotowania oferty,</w:t>
      </w:r>
    </w:p>
    <w:p w14:paraId="439F6D30" w14:textId="77777777" w:rsidR="00C77EA0" w:rsidRPr="00C77EA0" w:rsidRDefault="00C77EA0" w:rsidP="00C77EA0">
      <w:pPr>
        <w:numPr>
          <w:ilvl w:val="0"/>
          <w:numId w:val="13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>posiadamy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 kwalifikacje oraz zdolności techniczne, osobowe, organizacyjne i merytoryczne niezbędne do prawidłowej realizacji przedmiotu zamówienia, </w:t>
      </w:r>
    </w:p>
    <w:p w14:paraId="562CAA32" w14:textId="77777777" w:rsidR="00C77EA0" w:rsidRPr="00C77EA0" w:rsidRDefault="00C77EA0" w:rsidP="00C77EA0">
      <w:pPr>
        <w:numPr>
          <w:ilvl w:val="0"/>
          <w:numId w:val="13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t>w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 przypadku wyboru naszej oferty uważamy się za związanych niniejszą ofertą przez cały okres trwania umowy,</w:t>
      </w:r>
    </w:p>
    <w:p w14:paraId="0A8A1F40" w14:textId="77777777" w:rsidR="00C77EA0" w:rsidRPr="00C77EA0" w:rsidRDefault="00C77EA0" w:rsidP="00C77EA0">
      <w:pPr>
        <w:numPr>
          <w:ilvl w:val="0"/>
          <w:numId w:val="13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C77EA0">
        <w:rPr>
          <w:rFonts w:ascii="Trebuchet MS" w:hAnsi="Trebuchet MS" w:cs="Tahoma"/>
          <w:sz w:val="20"/>
          <w:szCs w:val="20"/>
          <w:lang w:eastAsia="ar-SA"/>
        </w:rPr>
        <w:lastRenderedPageBreak/>
        <w:t>wypełniłem</w:t>
      </w:r>
      <w:proofErr w:type="gramEnd"/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 obowiązki informacyjne przewidziane w art. 13 lub art. 14 RODO</w:t>
      </w:r>
      <w:r w:rsidRPr="00C77EA0">
        <w:rPr>
          <w:rFonts w:ascii="Trebuchet MS" w:hAnsi="Trebuchet MS" w:cs="Tahoma"/>
          <w:sz w:val="20"/>
          <w:szCs w:val="20"/>
          <w:vertAlign w:val="superscript"/>
          <w:lang w:eastAsia="ar-SA"/>
        </w:rPr>
        <w:footnoteReference w:id="1"/>
      </w:r>
      <w:r w:rsidRPr="00C77EA0">
        <w:rPr>
          <w:rFonts w:ascii="Trebuchet MS" w:hAnsi="Trebuchet MS" w:cs="Tahoma"/>
          <w:sz w:val="20"/>
          <w:szCs w:val="20"/>
          <w:lang w:eastAsia="ar-SA"/>
        </w:rPr>
        <w:t xml:space="preserve"> wobec osób fizycznych, od których dane osobowe bezpośrednio lub pośrednio pozyskałem w celu ubiegania się o udzielenie zamówienia publicznego w niniejszym postępowaniu,</w:t>
      </w:r>
      <w:r w:rsidRPr="00C77EA0">
        <w:rPr>
          <w:rFonts w:ascii="Trebuchet MS" w:hAnsi="Trebuchet MS" w:cs="Tahoma"/>
          <w:sz w:val="20"/>
          <w:szCs w:val="20"/>
          <w:vertAlign w:val="superscript"/>
          <w:lang w:eastAsia="ar-SA"/>
        </w:rPr>
        <w:footnoteReference w:id="2"/>
      </w:r>
    </w:p>
    <w:p w14:paraId="6FDDA0FB" w14:textId="77777777" w:rsidR="00C77EA0" w:rsidRPr="00EA01FA" w:rsidRDefault="00C77EA0" w:rsidP="00C77EA0">
      <w:pPr>
        <w:numPr>
          <w:ilvl w:val="0"/>
          <w:numId w:val="13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proofErr w:type="gramStart"/>
      <w:r w:rsidRPr="00EA01FA">
        <w:rPr>
          <w:rFonts w:ascii="Trebuchet MS" w:hAnsi="Trebuchet MS" w:cs="Tahoma"/>
          <w:sz w:val="20"/>
          <w:szCs w:val="20"/>
          <w:lang w:eastAsia="ar-SA"/>
        </w:rPr>
        <w:t>wzór</w:t>
      </w:r>
      <w:proofErr w:type="gramEnd"/>
      <w:r w:rsidRPr="00EA01FA">
        <w:rPr>
          <w:rFonts w:ascii="Trebuchet MS" w:hAnsi="Trebuchet MS" w:cs="Tahoma"/>
          <w:sz w:val="20"/>
          <w:szCs w:val="20"/>
          <w:lang w:eastAsia="ar-SA"/>
        </w:rPr>
        <w:t xml:space="preserve"> umowy został przez nas zaakceptowany i zobowiązujemy się, w przypadku wyboru naszej oferty, do zawarcia umowy w miejscu i terminie wyznaczonym przez Zamawiającego.</w:t>
      </w:r>
    </w:p>
    <w:p w14:paraId="2475A902" w14:textId="5F052BCD" w:rsidR="00C77EA0" w:rsidRPr="00C77EA0" w:rsidRDefault="00C77EA0" w:rsidP="00C77EA0">
      <w:pPr>
        <w:rPr>
          <w:rFonts w:ascii="Trebuchet MS" w:hAnsi="Trebuchet MS" w:cs="Tahoma"/>
          <w:sz w:val="20"/>
          <w:szCs w:val="20"/>
          <w:lang w:eastAsia="ar-SA"/>
        </w:rPr>
      </w:pPr>
    </w:p>
    <w:p w14:paraId="50E173E3" w14:textId="77777777" w:rsidR="00C77EA0" w:rsidRPr="00C77EA0" w:rsidRDefault="00C77EA0" w:rsidP="00C77EA0">
      <w:pPr>
        <w:numPr>
          <w:ilvl w:val="0"/>
          <w:numId w:val="11"/>
        </w:numPr>
        <w:suppressAutoHyphens/>
        <w:spacing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C77EA0">
        <w:rPr>
          <w:rFonts w:ascii="Trebuchet MS" w:hAnsi="Trebuchet MS" w:cs="Tahoma"/>
          <w:sz w:val="20"/>
          <w:szCs w:val="20"/>
          <w:lang w:eastAsia="ar-SA"/>
        </w:rPr>
        <w:t>Do oferty dołączamy:</w:t>
      </w:r>
    </w:p>
    <w:p w14:paraId="7427B436" w14:textId="77777777" w:rsidR="00C77EA0" w:rsidRPr="00C77EA0" w:rsidRDefault="00C77EA0" w:rsidP="00C77EA0">
      <w:pPr>
        <w:numPr>
          <w:ilvl w:val="0"/>
          <w:numId w:val="12"/>
        </w:numPr>
        <w:suppressAutoHyphens/>
        <w:spacing w:before="120" w:after="120" w:line="276" w:lineRule="auto"/>
        <w:ind w:left="709" w:hanging="357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  <w:r w:rsidRPr="00C77EA0">
        <w:rPr>
          <w:rFonts w:ascii="Trebuchet MS" w:hAnsi="Trebuchet MS" w:cs="Tahoma"/>
          <w:b/>
          <w:i/>
          <w:sz w:val="20"/>
          <w:szCs w:val="20"/>
          <w:lang w:eastAsia="ar-SA"/>
        </w:rPr>
        <w:t>…………………………………………………………………………………………………………..</w:t>
      </w:r>
    </w:p>
    <w:p w14:paraId="32397946" w14:textId="77777777" w:rsidR="00C77EA0" w:rsidRPr="00C77EA0" w:rsidRDefault="00C77EA0" w:rsidP="00C77EA0">
      <w:pPr>
        <w:numPr>
          <w:ilvl w:val="0"/>
          <w:numId w:val="12"/>
        </w:numPr>
        <w:suppressAutoHyphens/>
        <w:spacing w:before="120" w:after="120" w:line="276" w:lineRule="auto"/>
        <w:ind w:left="709" w:hanging="357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  <w:r w:rsidRPr="00C77EA0">
        <w:rPr>
          <w:rFonts w:ascii="Trebuchet MS" w:hAnsi="Trebuchet MS" w:cs="Tahoma"/>
          <w:b/>
          <w:i/>
          <w:sz w:val="20"/>
          <w:szCs w:val="20"/>
          <w:lang w:eastAsia="ar-SA"/>
        </w:rPr>
        <w:t>……………………………………………………………………………………………………………</w:t>
      </w:r>
    </w:p>
    <w:p w14:paraId="61EE3D6E" w14:textId="77777777" w:rsidR="00C77EA0" w:rsidRPr="00C77EA0" w:rsidRDefault="00C77EA0" w:rsidP="00C77EA0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0BB79E59" w14:textId="77777777" w:rsidR="00C77EA0" w:rsidRPr="00C77EA0" w:rsidRDefault="00C77EA0" w:rsidP="00C77EA0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1E4279B3" w14:textId="77777777" w:rsidR="00C77EA0" w:rsidRPr="00C77EA0" w:rsidRDefault="00C77EA0" w:rsidP="00C77EA0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774398CC" w14:textId="77777777" w:rsidR="00C77EA0" w:rsidRPr="00C77EA0" w:rsidRDefault="00C77EA0" w:rsidP="00C77EA0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7749C2F7" w14:textId="77777777" w:rsidR="00C77EA0" w:rsidRPr="00C77EA0" w:rsidRDefault="00C77EA0" w:rsidP="00C77EA0">
      <w:pPr>
        <w:suppressAutoHyphens/>
        <w:autoSpaceDE w:val="0"/>
        <w:spacing w:line="276" w:lineRule="auto"/>
        <w:ind w:left="4962"/>
        <w:rPr>
          <w:rFonts w:ascii="Trebuchet MS" w:hAnsi="Trebuchet MS" w:cs="Tahoma"/>
          <w:b/>
          <w:i/>
          <w:sz w:val="20"/>
          <w:szCs w:val="20"/>
          <w:lang w:eastAsia="ar-SA"/>
        </w:rPr>
      </w:pPr>
      <w:r w:rsidRPr="00C77EA0">
        <w:rPr>
          <w:rFonts w:ascii="Trebuchet MS" w:hAnsi="Trebuchet MS" w:cs="Tahoma"/>
          <w:b/>
          <w:i/>
          <w:sz w:val="20"/>
          <w:szCs w:val="20"/>
          <w:lang w:eastAsia="ar-SA"/>
        </w:rPr>
        <w:t>………….………………………………………………………..</w:t>
      </w:r>
    </w:p>
    <w:p w14:paraId="63C97D7B" w14:textId="77777777" w:rsidR="00C77EA0" w:rsidRPr="00C77EA0" w:rsidRDefault="00C77EA0" w:rsidP="00C77EA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bCs/>
          <w:sz w:val="20"/>
          <w:szCs w:val="20"/>
        </w:rPr>
      </w:pPr>
      <w:proofErr w:type="gramStart"/>
      <w:r w:rsidRPr="00C77EA0">
        <w:rPr>
          <w:rFonts w:ascii="Trebuchet MS" w:hAnsi="Trebuchet MS" w:cs="Tahoma"/>
          <w:sz w:val="16"/>
          <w:szCs w:val="16"/>
          <w:lang w:eastAsia="ar-SA"/>
        </w:rPr>
        <w:t>data</w:t>
      </w:r>
      <w:proofErr w:type="gramEnd"/>
      <w:r w:rsidRPr="00C77EA0">
        <w:rPr>
          <w:rFonts w:ascii="Trebuchet MS" w:hAnsi="Trebuchet MS" w:cs="Tahoma"/>
          <w:sz w:val="16"/>
          <w:szCs w:val="16"/>
          <w:lang w:eastAsia="ar-SA"/>
        </w:rPr>
        <w:t xml:space="preserve"> i czytelny podpis lub podpis na pieczęci imiennej osoby upoważnionej do składania oświadczeń w imieniu Wykonawcy</w:t>
      </w:r>
    </w:p>
    <w:p w14:paraId="666D5B2D" w14:textId="4C38E26B" w:rsidR="00EA01FA" w:rsidRDefault="00EA01FA" w:rsidP="004B00A0">
      <w:pPr>
        <w:rPr>
          <w:rFonts w:ascii="Trebuchet MS" w:hAnsi="Trebuchet MS" w:cs="Tahoma"/>
          <w:sz w:val="20"/>
          <w:szCs w:val="20"/>
        </w:rPr>
      </w:pPr>
    </w:p>
    <w:p w14:paraId="20F17941" w14:textId="77777777" w:rsidR="00EA01FA" w:rsidRPr="00EA01FA" w:rsidRDefault="00EA01FA" w:rsidP="00EA01FA">
      <w:pPr>
        <w:rPr>
          <w:rFonts w:ascii="Trebuchet MS" w:hAnsi="Trebuchet MS" w:cs="Tahoma"/>
          <w:sz w:val="20"/>
          <w:szCs w:val="20"/>
        </w:rPr>
      </w:pPr>
    </w:p>
    <w:p w14:paraId="34D2D088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32F73670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2A785D45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7A64DC48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2ACB620A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6A7F1536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2C85991D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371FD368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61157F2A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24B33B66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47744A1E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2D4863EA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70082400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2D95B0F4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6BF038C3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1E310BC9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72E54D88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5B1A409C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0422FE57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5A7A4531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3AB53F1F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7167F901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746159BC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3D52FE96" w14:textId="55BC8A6A" w:rsidR="00EA01FA" w:rsidRDefault="00EA01FA" w:rsidP="00EA01FA">
      <w:pPr>
        <w:rPr>
          <w:rFonts w:ascii="Trebuchet MS" w:hAnsi="Trebuchet MS" w:cs="Tahoma"/>
          <w:sz w:val="20"/>
          <w:szCs w:val="20"/>
        </w:rPr>
      </w:pPr>
    </w:p>
    <w:p w14:paraId="698DDF02" w14:textId="77777777" w:rsidR="00EA01FA" w:rsidRPr="00EA01FA" w:rsidRDefault="00EA01FA" w:rsidP="00EA01FA">
      <w:pPr>
        <w:rPr>
          <w:rFonts w:ascii="Trebuchet MS" w:hAnsi="Trebuchet MS" w:cs="Tahoma"/>
          <w:sz w:val="20"/>
          <w:szCs w:val="20"/>
        </w:rPr>
      </w:pPr>
    </w:p>
    <w:p w14:paraId="65C4A11B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28D04612" w14:textId="77777777" w:rsidR="00EA01FA" w:rsidRPr="00EA01FA" w:rsidRDefault="00EA01FA">
      <w:pPr>
        <w:rPr>
          <w:rFonts w:ascii="Trebuchet MS" w:hAnsi="Trebuchet MS" w:cs="Tahoma"/>
          <w:sz w:val="20"/>
          <w:szCs w:val="20"/>
        </w:rPr>
      </w:pPr>
    </w:p>
    <w:p w14:paraId="3D16EDEF" w14:textId="591CDA02" w:rsidR="00EA01FA" w:rsidRDefault="00EA01FA" w:rsidP="00EA01FA">
      <w:pPr>
        <w:rPr>
          <w:rFonts w:ascii="Trebuchet MS" w:hAnsi="Trebuchet MS" w:cs="Tahoma"/>
          <w:sz w:val="20"/>
          <w:szCs w:val="20"/>
        </w:rPr>
      </w:pPr>
    </w:p>
    <w:p w14:paraId="42E464C7" w14:textId="10858FE7" w:rsidR="00EA01FA" w:rsidRDefault="00EA01FA" w:rsidP="00EA01FA">
      <w:pPr>
        <w:tabs>
          <w:tab w:val="left" w:pos="3732"/>
        </w:tabs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</w:p>
    <w:p w14:paraId="6EEE4F7B" w14:textId="476C1539" w:rsidR="00EF172D" w:rsidRPr="00EA01FA" w:rsidRDefault="00EA01FA" w:rsidP="00EA01FA">
      <w:pPr>
        <w:tabs>
          <w:tab w:val="left" w:pos="3732"/>
        </w:tabs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</w:p>
    <w:sectPr w:rsidR="00EF172D" w:rsidRPr="00EA01FA" w:rsidSect="00AD7428">
      <w:headerReference w:type="default" r:id="rId7"/>
      <w:type w:val="continuous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1D845" w14:textId="77777777" w:rsidR="003578AB" w:rsidRDefault="003578AB">
      <w:r>
        <w:separator/>
      </w:r>
    </w:p>
  </w:endnote>
  <w:endnote w:type="continuationSeparator" w:id="0">
    <w:p w14:paraId="56070FEE" w14:textId="77777777" w:rsidR="003578AB" w:rsidRDefault="0035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92E74" w14:textId="77777777" w:rsidR="003578AB" w:rsidRDefault="003578AB">
      <w:r>
        <w:separator/>
      </w:r>
    </w:p>
  </w:footnote>
  <w:footnote w:type="continuationSeparator" w:id="0">
    <w:p w14:paraId="5D549620" w14:textId="77777777" w:rsidR="003578AB" w:rsidRDefault="003578AB">
      <w:r>
        <w:continuationSeparator/>
      </w:r>
    </w:p>
  </w:footnote>
  <w:footnote w:id="1">
    <w:p w14:paraId="7BAF450D" w14:textId="726F3B58" w:rsidR="00C77EA0" w:rsidRPr="00F97CCE" w:rsidRDefault="00C77EA0" w:rsidP="00C77EA0">
      <w:pPr>
        <w:pStyle w:val="Tekstprzypisudolnego"/>
        <w:spacing w:after="60"/>
        <w:jc w:val="both"/>
        <w:rPr>
          <w:rFonts w:ascii="Trebuchet MS" w:hAnsi="Trebuchet MS"/>
          <w:sz w:val="16"/>
          <w:szCs w:val="16"/>
        </w:rPr>
      </w:pPr>
      <w:r w:rsidRPr="00F97CCE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97CCE">
        <w:rPr>
          <w:rFonts w:ascii="Trebuchet MS" w:hAnsi="Trebuchet MS"/>
          <w:sz w:val="16"/>
          <w:szCs w:val="16"/>
        </w:rPr>
        <w:t xml:space="preserve"> Rozporządzenie Parlamentu Europejskiego i Rady (UE) 2016/679 z dnia 27 kwietnia 2016 r. w sp</w:t>
      </w:r>
      <w:r w:rsidR="00D618F7">
        <w:rPr>
          <w:rFonts w:ascii="Trebuchet MS" w:hAnsi="Trebuchet MS"/>
          <w:sz w:val="16"/>
          <w:szCs w:val="16"/>
        </w:rPr>
        <w:t>rawie ochrony osób fizycznych w </w:t>
      </w:r>
      <w:r w:rsidRPr="00F97CCE">
        <w:rPr>
          <w:rFonts w:ascii="Trebuchet MS" w:hAnsi="Trebuchet MS"/>
          <w:sz w:val="16"/>
          <w:szCs w:val="16"/>
        </w:rPr>
        <w:t xml:space="preserve">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97CCE">
        <w:rPr>
          <w:rFonts w:ascii="Trebuchet MS" w:hAnsi="Trebuchet MS"/>
          <w:sz w:val="16"/>
          <w:szCs w:val="16"/>
        </w:rPr>
        <w:t>str</w:t>
      </w:r>
      <w:proofErr w:type="gramEnd"/>
      <w:r w:rsidRPr="00F97CCE">
        <w:rPr>
          <w:rFonts w:ascii="Trebuchet MS" w:hAnsi="Trebuchet MS"/>
          <w:sz w:val="16"/>
          <w:szCs w:val="16"/>
        </w:rPr>
        <w:t>. 1)</w:t>
      </w:r>
      <w:r>
        <w:rPr>
          <w:rFonts w:ascii="Trebuchet MS" w:hAnsi="Trebuchet MS"/>
          <w:sz w:val="16"/>
          <w:szCs w:val="16"/>
        </w:rPr>
        <w:t>.</w:t>
      </w:r>
    </w:p>
  </w:footnote>
  <w:footnote w:id="2">
    <w:p w14:paraId="0DF8F1F2" w14:textId="77777777" w:rsidR="00C77EA0" w:rsidRDefault="00C77EA0" w:rsidP="00C77EA0">
      <w:pPr>
        <w:pStyle w:val="Tekstprzypisudolnego"/>
        <w:jc w:val="both"/>
      </w:pPr>
      <w:r w:rsidRPr="00F97CCE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97CCE">
        <w:rPr>
          <w:rFonts w:ascii="Trebuchet MS" w:hAnsi="Trebuchet M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proofErr w:type="gramStart"/>
      <w:r w:rsidRPr="00F97CCE">
        <w:rPr>
          <w:rFonts w:ascii="Trebuchet MS" w:hAnsi="Trebuchet MS"/>
          <w:sz w:val="16"/>
          <w:szCs w:val="16"/>
        </w:rPr>
        <w:t>oświadczenia,  np</w:t>
      </w:r>
      <w:proofErr w:type="gramEnd"/>
      <w:r w:rsidRPr="00F97CCE">
        <w:rPr>
          <w:rFonts w:ascii="Trebuchet MS" w:hAnsi="Trebuchet MS"/>
          <w:sz w:val="16"/>
          <w:szCs w:val="16"/>
        </w:rPr>
        <w:t>. przez jego wykreślenie lub wpisanie: „nie dotyczy”).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BAAD2" w14:textId="77777777" w:rsidR="00EF172D" w:rsidRDefault="00EF17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5"/>
    <w:multiLevelType w:val="singleLevel"/>
    <w:tmpl w:val="00000025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1" w15:restartNumberingAfterBreak="0">
    <w:nsid w:val="0000002B"/>
    <w:multiLevelType w:val="multilevel"/>
    <w:tmpl w:val="3E48A3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" w15:restartNumberingAfterBreak="0">
    <w:nsid w:val="10C03EA2"/>
    <w:multiLevelType w:val="multilevel"/>
    <w:tmpl w:val="6446317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D87657"/>
    <w:multiLevelType w:val="hybridMultilevel"/>
    <w:tmpl w:val="871CB8F0"/>
    <w:lvl w:ilvl="0" w:tplc="385EFEB4">
      <w:start w:val="1"/>
      <w:numFmt w:val="decimal"/>
      <w:lvlText w:val="%1."/>
      <w:lvlJc w:val="righ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5" w15:restartNumberingAfterBreak="0">
    <w:nsid w:val="1AF8498F"/>
    <w:multiLevelType w:val="multilevel"/>
    <w:tmpl w:val="1876BB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E5317CF"/>
    <w:multiLevelType w:val="hybridMultilevel"/>
    <w:tmpl w:val="2138BE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C93573"/>
    <w:multiLevelType w:val="multilevel"/>
    <w:tmpl w:val="D06C40B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25B00BA0"/>
    <w:multiLevelType w:val="hybridMultilevel"/>
    <w:tmpl w:val="6592EB40"/>
    <w:lvl w:ilvl="0" w:tplc="C57479A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E0C4F"/>
    <w:multiLevelType w:val="multilevel"/>
    <w:tmpl w:val="C1B248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03B2C8C"/>
    <w:multiLevelType w:val="multilevel"/>
    <w:tmpl w:val="1876BB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56C043B1"/>
    <w:multiLevelType w:val="hybridMultilevel"/>
    <w:tmpl w:val="47B2E94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60917500"/>
    <w:multiLevelType w:val="hybridMultilevel"/>
    <w:tmpl w:val="A7B0863C"/>
    <w:lvl w:ilvl="0" w:tplc="4E4C5232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7"/>
  </w:num>
  <w:num w:numId="10">
    <w:abstractNumId w:val="0"/>
  </w:num>
  <w:num w:numId="11">
    <w:abstractNumId w:val="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B2D"/>
    <w:rsid w:val="00000208"/>
    <w:rsid w:val="00002691"/>
    <w:rsid w:val="000069F9"/>
    <w:rsid w:val="000170FC"/>
    <w:rsid w:val="000174B3"/>
    <w:rsid w:val="000203FD"/>
    <w:rsid w:val="00023A5D"/>
    <w:rsid w:val="00025A74"/>
    <w:rsid w:val="00031C25"/>
    <w:rsid w:val="0003497C"/>
    <w:rsid w:val="00040726"/>
    <w:rsid w:val="00043DC6"/>
    <w:rsid w:val="00046141"/>
    <w:rsid w:val="000461FE"/>
    <w:rsid w:val="0004703B"/>
    <w:rsid w:val="00054F38"/>
    <w:rsid w:val="000605A3"/>
    <w:rsid w:val="0006681A"/>
    <w:rsid w:val="00071291"/>
    <w:rsid w:val="00073833"/>
    <w:rsid w:val="00084864"/>
    <w:rsid w:val="000851AC"/>
    <w:rsid w:val="00094776"/>
    <w:rsid w:val="000A3982"/>
    <w:rsid w:val="000A7D40"/>
    <w:rsid w:val="000B00D5"/>
    <w:rsid w:val="000B0290"/>
    <w:rsid w:val="000B13E8"/>
    <w:rsid w:val="000B1CB8"/>
    <w:rsid w:val="000B3B4F"/>
    <w:rsid w:val="000B6E5A"/>
    <w:rsid w:val="000B7289"/>
    <w:rsid w:val="000B750F"/>
    <w:rsid w:val="000C66C2"/>
    <w:rsid w:val="000D26AA"/>
    <w:rsid w:val="000D4F95"/>
    <w:rsid w:val="000D5899"/>
    <w:rsid w:val="000D7ED5"/>
    <w:rsid w:val="000E4BDE"/>
    <w:rsid w:val="000E52EE"/>
    <w:rsid w:val="000E6126"/>
    <w:rsid w:val="000F2713"/>
    <w:rsid w:val="000F7380"/>
    <w:rsid w:val="001005AA"/>
    <w:rsid w:val="00100E03"/>
    <w:rsid w:val="001038F0"/>
    <w:rsid w:val="001072CD"/>
    <w:rsid w:val="0011008D"/>
    <w:rsid w:val="00113541"/>
    <w:rsid w:val="0011593D"/>
    <w:rsid w:val="001207F3"/>
    <w:rsid w:val="001209A1"/>
    <w:rsid w:val="00124FF8"/>
    <w:rsid w:val="00131115"/>
    <w:rsid w:val="001334B3"/>
    <w:rsid w:val="00134C07"/>
    <w:rsid w:val="0013624A"/>
    <w:rsid w:val="00144D94"/>
    <w:rsid w:val="0014794B"/>
    <w:rsid w:val="0017222C"/>
    <w:rsid w:val="00181003"/>
    <w:rsid w:val="00185F82"/>
    <w:rsid w:val="001871E4"/>
    <w:rsid w:val="00187581"/>
    <w:rsid w:val="0019178D"/>
    <w:rsid w:val="00193123"/>
    <w:rsid w:val="00196058"/>
    <w:rsid w:val="001976E0"/>
    <w:rsid w:val="001A03BB"/>
    <w:rsid w:val="001A6446"/>
    <w:rsid w:val="001A6C4A"/>
    <w:rsid w:val="001B08E2"/>
    <w:rsid w:val="001B2248"/>
    <w:rsid w:val="001B55DA"/>
    <w:rsid w:val="001B7FFD"/>
    <w:rsid w:val="001C2611"/>
    <w:rsid w:val="001C769C"/>
    <w:rsid w:val="001D1595"/>
    <w:rsid w:val="001E03FF"/>
    <w:rsid w:val="001E68B1"/>
    <w:rsid w:val="001F3E5A"/>
    <w:rsid w:val="001F6837"/>
    <w:rsid w:val="00205B60"/>
    <w:rsid w:val="00222C22"/>
    <w:rsid w:val="00223C3A"/>
    <w:rsid w:val="00232C6B"/>
    <w:rsid w:val="00232E65"/>
    <w:rsid w:val="00233A94"/>
    <w:rsid w:val="00242FF3"/>
    <w:rsid w:val="00251CDC"/>
    <w:rsid w:val="00256D98"/>
    <w:rsid w:val="00257212"/>
    <w:rsid w:val="00265E7A"/>
    <w:rsid w:val="00266039"/>
    <w:rsid w:val="00266E3F"/>
    <w:rsid w:val="00267D40"/>
    <w:rsid w:val="0027069D"/>
    <w:rsid w:val="00271A24"/>
    <w:rsid w:val="00271A6D"/>
    <w:rsid w:val="00275170"/>
    <w:rsid w:val="00275220"/>
    <w:rsid w:val="00277758"/>
    <w:rsid w:val="00282FD4"/>
    <w:rsid w:val="00291EF3"/>
    <w:rsid w:val="00293BE4"/>
    <w:rsid w:val="002A096E"/>
    <w:rsid w:val="002A2453"/>
    <w:rsid w:val="002B357E"/>
    <w:rsid w:val="002B5478"/>
    <w:rsid w:val="002C00A4"/>
    <w:rsid w:val="002D34A3"/>
    <w:rsid w:val="002E0634"/>
    <w:rsid w:val="002E1CE9"/>
    <w:rsid w:val="002E3669"/>
    <w:rsid w:val="002F024B"/>
    <w:rsid w:val="002F4155"/>
    <w:rsid w:val="002F6CAF"/>
    <w:rsid w:val="0030039B"/>
    <w:rsid w:val="0030071A"/>
    <w:rsid w:val="00300AF3"/>
    <w:rsid w:val="00300B60"/>
    <w:rsid w:val="00303948"/>
    <w:rsid w:val="00304E49"/>
    <w:rsid w:val="003055A6"/>
    <w:rsid w:val="003072A9"/>
    <w:rsid w:val="00320028"/>
    <w:rsid w:val="003409FA"/>
    <w:rsid w:val="003551C1"/>
    <w:rsid w:val="00356ABB"/>
    <w:rsid w:val="00356E24"/>
    <w:rsid w:val="00357442"/>
    <w:rsid w:val="003578AB"/>
    <w:rsid w:val="003645A8"/>
    <w:rsid w:val="003658E4"/>
    <w:rsid w:val="00370BCA"/>
    <w:rsid w:val="003715E9"/>
    <w:rsid w:val="00373129"/>
    <w:rsid w:val="00373666"/>
    <w:rsid w:val="0037535E"/>
    <w:rsid w:val="00381952"/>
    <w:rsid w:val="00382ED3"/>
    <w:rsid w:val="00393F8D"/>
    <w:rsid w:val="003A4268"/>
    <w:rsid w:val="003A4CA3"/>
    <w:rsid w:val="003A52F4"/>
    <w:rsid w:val="003A5EAD"/>
    <w:rsid w:val="003B0272"/>
    <w:rsid w:val="003B1B2F"/>
    <w:rsid w:val="003B41D6"/>
    <w:rsid w:val="003B4815"/>
    <w:rsid w:val="003C271E"/>
    <w:rsid w:val="003C4E24"/>
    <w:rsid w:val="003C5014"/>
    <w:rsid w:val="003C5085"/>
    <w:rsid w:val="003C53EF"/>
    <w:rsid w:val="003E73B2"/>
    <w:rsid w:val="003F71A3"/>
    <w:rsid w:val="0040376B"/>
    <w:rsid w:val="00407BE7"/>
    <w:rsid w:val="00412D78"/>
    <w:rsid w:val="004176C0"/>
    <w:rsid w:val="00420064"/>
    <w:rsid w:val="0042084C"/>
    <w:rsid w:val="00422CCC"/>
    <w:rsid w:val="00423E20"/>
    <w:rsid w:val="00423EA3"/>
    <w:rsid w:val="0042588B"/>
    <w:rsid w:val="00427EED"/>
    <w:rsid w:val="00432E9D"/>
    <w:rsid w:val="00435B8E"/>
    <w:rsid w:val="00440117"/>
    <w:rsid w:val="004438A7"/>
    <w:rsid w:val="004451ED"/>
    <w:rsid w:val="00461619"/>
    <w:rsid w:val="0046366E"/>
    <w:rsid w:val="00464E33"/>
    <w:rsid w:val="00466896"/>
    <w:rsid w:val="00467670"/>
    <w:rsid w:val="004721EC"/>
    <w:rsid w:val="004758E2"/>
    <w:rsid w:val="004767A2"/>
    <w:rsid w:val="00484D1B"/>
    <w:rsid w:val="0048661C"/>
    <w:rsid w:val="004903A9"/>
    <w:rsid w:val="00495AAE"/>
    <w:rsid w:val="00496183"/>
    <w:rsid w:val="00497015"/>
    <w:rsid w:val="004A1860"/>
    <w:rsid w:val="004A5C16"/>
    <w:rsid w:val="004B00A0"/>
    <w:rsid w:val="004B08EF"/>
    <w:rsid w:val="004B0C05"/>
    <w:rsid w:val="004B10B4"/>
    <w:rsid w:val="004B2914"/>
    <w:rsid w:val="004B7A12"/>
    <w:rsid w:val="004C1EBA"/>
    <w:rsid w:val="004C360C"/>
    <w:rsid w:val="004C3721"/>
    <w:rsid w:val="004C5644"/>
    <w:rsid w:val="004D0F30"/>
    <w:rsid w:val="004D1DC8"/>
    <w:rsid w:val="004D2694"/>
    <w:rsid w:val="004D2C9C"/>
    <w:rsid w:val="004D3B54"/>
    <w:rsid w:val="004D493A"/>
    <w:rsid w:val="004E6327"/>
    <w:rsid w:val="004F37F6"/>
    <w:rsid w:val="004F547A"/>
    <w:rsid w:val="004F62AA"/>
    <w:rsid w:val="004F6E17"/>
    <w:rsid w:val="005015D4"/>
    <w:rsid w:val="005051C4"/>
    <w:rsid w:val="00506275"/>
    <w:rsid w:val="0050642C"/>
    <w:rsid w:val="005104C3"/>
    <w:rsid w:val="00513415"/>
    <w:rsid w:val="00527613"/>
    <w:rsid w:val="005307D4"/>
    <w:rsid w:val="00534001"/>
    <w:rsid w:val="00534DDC"/>
    <w:rsid w:val="005408F2"/>
    <w:rsid w:val="00545B3C"/>
    <w:rsid w:val="00553A22"/>
    <w:rsid w:val="0055440F"/>
    <w:rsid w:val="00554E7B"/>
    <w:rsid w:val="00560000"/>
    <w:rsid w:val="005647BE"/>
    <w:rsid w:val="0056585D"/>
    <w:rsid w:val="00566B1C"/>
    <w:rsid w:val="00581E5C"/>
    <w:rsid w:val="00583F51"/>
    <w:rsid w:val="00586BCE"/>
    <w:rsid w:val="005909A0"/>
    <w:rsid w:val="005941E7"/>
    <w:rsid w:val="00596D51"/>
    <w:rsid w:val="005971A9"/>
    <w:rsid w:val="005A2165"/>
    <w:rsid w:val="005A30FF"/>
    <w:rsid w:val="005B016A"/>
    <w:rsid w:val="005B668A"/>
    <w:rsid w:val="005C0ADE"/>
    <w:rsid w:val="005C3221"/>
    <w:rsid w:val="005C5FDA"/>
    <w:rsid w:val="005D7648"/>
    <w:rsid w:val="005D7B4B"/>
    <w:rsid w:val="005E204A"/>
    <w:rsid w:val="005E3EAE"/>
    <w:rsid w:val="005E4F63"/>
    <w:rsid w:val="005E67B4"/>
    <w:rsid w:val="005F397E"/>
    <w:rsid w:val="005F6CEF"/>
    <w:rsid w:val="005F6FD9"/>
    <w:rsid w:val="00602B2A"/>
    <w:rsid w:val="00604341"/>
    <w:rsid w:val="00604AF4"/>
    <w:rsid w:val="0061673A"/>
    <w:rsid w:val="006169AB"/>
    <w:rsid w:val="00620C51"/>
    <w:rsid w:val="006249F3"/>
    <w:rsid w:val="00624BFD"/>
    <w:rsid w:val="00627FB2"/>
    <w:rsid w:val="00640F79"/>
    <w:rsid w:val="0064562B"/>
    <w:rsid w:val="00645FA1"/>
    <w:rsid w:val="00646AD5"/>
    <w:rsid w:val="00656528"/>
    <w:rsid w:val="006627AA"/>
    <w:rsid w:val="0066457D"/>
    <w:rsid w:val="00671C9D"/>
    <w:rsid w:val="00677409"/>
    <w:rsid w:val="0068518F"/>
    <w:rsid w:val="0069124F"/>
    <w:rsid w:val="0069188A"/>
    <w:rsid w:val="00692B22"/>
    <w:rsid w:val="00693351"/>
    <w:rsid w:val="0069551D"/>
    <w:rsid w:val="006959C2"/>
    <w:rsid w:val="006A3A0D"/>
    <w:rsid w:val="006A63C3"/>
    <w:rsid w:val="006B51B1"/>
    <w:rsid w:val="006B5587"/>
    <w:rsid w:val="006C1696"/>
    <w:rsid w:val="006C1A17"/>
    <w:rsid w:val="006C63A8"/>
    <w:rsid w:val="006C719B"/>
    <w:rsid w:val="006D2FA0"/>
    <w:rsid w:val="006D53CF"/>
    <w:rsid w:val="006E25F8"/>
    <w:rsid w:val="006E2C99"/>
    <w:rsid w:val="006E32C8"/>
    <w:rsid w:val="006E3792"/>
    <w:rsid w:val="006E7E86"/>
    <w:rsid w:val="006F5192"/>
    <w:rsid w:val="006F5647"/>
    <w:rsid w:val="006F5AEE"/>
    <w:rsid w:val="006F6E6D"/>
    <w:rsid w:val="00701922"/>
    <w:rsid w:val="00701CCF"/>
    <w:rsid w:val="00703882"/>
    <w:rsid w:val="00710309"/>
    <w:rsid w:val="007114A5"/>
    <w:rsid w:val="00714A63"/>
    <w:rsid w:val="0071756E"/>
    <w:rsid w:val="00717C5C"/>
    <w:rsid w:val="00721DAF"/>
    <w:rsid w:val="00722E8E"/>
    <w:rsid w:val="00726BC1"/>
    <w:rsid w:val="0072768E"/>
    <w:rsid w:val="00733DE4"/>
    <w:rsid w:val="00736987"/>
    <w:rsid w:val="007426E2"/>
    <w:rsid w:val="007439B1"/>
    <w:rsid w:val="00743AAB"/>
    <w:rsid w:val="007442B2"/>
    <w:rsid w:val="00744A89"/>
    <w:rsid w:val="00751193"/>
    <w:rsid w:val="0075611D"/>
    <w:rsid w:val="00764747"/>
    <w:rsid w:val="00765455"/>
    <w:rsid w:val="00765BAB"/>
    <w:rsid w:val="007722D6"/>
    <w:rsid w:val="007730B7"/>
    <w:rsid w:val="00773822"/>
    <w:rsid w:val="00785950"/>
    <w:rsid w:val="00794998"/>
    <w:rsid w:val="007A2FBC"/>
    <w:rsid w:val="007A6835"/>
    <w:rsid w:val="007B10EC"/>
    <w:rsid w:val="007B183C"/>
    <w:rsid w:val="007B2F6D"/>
    <w:rsid w:val="007B595F"/>
    <w:rsid w:val="007B6C08"/>
    <w:rsid w:val="007B6FC8"/>
    <w:rsid w:val="007B77B5"/>
    <w:rsid w:val="007C0A61"/>
    <w:rsid w:val="007C6839"/>
    <w:rsid w:val="007C6F70"/>
    <w:rsid w:val="007D196C"/>
    <w:rsid w:val="007D4ECA"/>
    <w:rsid w:val="007D6381"/>
    <w:rsid w:val="007E056C"/>
    <w:rsid w:val="007E3178"/>
    <w:rsid w:val="007E33A9"/>
    <w:rsid w:val="007E51BB"/>
    <w:rsid w:val="007E59EE"/>
    <w:rsid w:val="007F0552"/>
    <w:rsid w:val="00800075"/>
    <w:rsid w:val="00807097"/>
    <w:rsid w:val="00812B8A"/>
    <w:rsid w:val="00822BE4"/>
    <w:rsid w:val="00822D76"/>
    <w:rsid w:val="0082620F"/>
    <w:rsid w:val="0082634C"/>
    <w:rsid w:val="00826CA3"/>
    <w:rsid w:val="00827138"/>
    <w:rsid w:val="008312CA"/>
    <w:rsid w:val="008360FC"/>
    <w:rsid w:val="00841B55"/>
    <w:rsid w:val="00842B0F"/>
    <w:rsid w:val="00847D0A"/>
    <w:rsid w:val="00850DC7"/>
    <w:rsid w:val="008516C6"/>
    <w:rsid w:val="008525E3"/>
    <w:rsid w:val="0086543F"/>
    <w:rsid w:val="00867DF1"/>
    <w:rsid w:val="00867E6F"/>
    <w:rsid w:val="00871F01"/>
    <w:rsid w:val="00873CE1"/>
    <w:rsid w:val="00881622"/>
    <w:rsid w:val="00882678"/>
    <w:rsid w:val="00884C0C"/>
    <w:rsid w:val="008913BF"/>
    <w:rsid w:val="008974F6"/>
    <w:rsid w:val="008A0454"/>
    <w:rsid w:val="008A1C3B"/>
    <w:rsid w:val="008A388C"/>
    <w:rsid w:val="008A4003"/>
    <w:rsid w:val="008B0FDA"/>
    <w:rsid w:val="008B325A"/>
    <w:rsid w:val="008B5B45"/>
    <w:rsid w:val="008B5E28"/>
    <w:rsid w:val="008C39BF"/>
    <w:rsid w:val="008F2EFB"/>
    <w:rsid w:val="008F7CE2"/>
    <w:rsid w:val="00903061"/>
    <w:rsid w:val="00903384"/>
    <w:rsid w:val="0090436E"/>
    <w:rsid w:val="00914406"/>
    <w:rsid w:val="00917874"/>
    <w:rsid w:val="0092195F"/>
    <w:rsid w:val="00922526"/>
    <w:rsid w:val="00922699"/>
    <w:rsid w:val="009238B7"/>
    <w:rsid w:val="00924414"/>
    <w:rsid w:val="00935B31"/>
    <w:rsid w:val="00936E71"/>
    <w:rsid w:val="00937B8E"/>
    <w:rsid w:val="00944CCD"/>
    <w:rsid w:val="009503D9"/>
    <w:rsid w:val="00966D91"/>
    <w:rsid w:val="00972895"/>
    <w:rsid w:val="00973857"/>
    <w:rsid w:val="00975868"/>
    <w:rsid w:val="009779CC"/>
    <w:rsid w:val="00982723"/>
    <w:rsid w:val="00985107"/>
    <w:rsid w:val="0099030D"/>
    <w:rsid w:val="009925A5"/>
    <w:rsid w:val="00993CEF"/>
    <w:rsid w:val="00993ED5"/>
    <w:rsid w:val="00994367"/>
    <w:rsid w:val="009B036C"/>
    <w:rsid w:val="009B0D2A"/>
    <w:rsid w:val="009B63E8"/>
    <w:rsid w:val="009C547C"/>
    <w:rsid w:val="009D5263"/>
    <w:rsid w:val="009D6EC2"/>
    <w:rsid w:val="009D704B"/>
    <w:rsid w:val="009D7D8F"/>
    <w:rsid w:val="009E045E"/>
    <w:rsid w:val="009E1C9A"/>
    <w:rsid w:val="009E74B9"/>
    <w:rsid w:val="009E775D"/>
    <w:rsid w:val="009E7A2E"/>
    <w:rsid w:val="009F2826"/>
    <w:rsid w:val="00A0270B"/>
    <w:rsid w:val="00A02F3E"/>
    <w:rsid w:val="00A0730E"/>
    <w:rsid w:val="00A155A4"/>
    <w:rsid w:val="00A20EB9"/>
    <w:rsid w:val="00A2321C"/>
    <w:rsid w:val="00A25619"/>
    <w:rsid w:val="00A30537"/>
    <w:rsid w:val="00A33511"/>
    <w:rsid w:val="00A40D3C"/>
    <w:rsid w:val="00A52A65"/>
    <w:rsid w:val="00A52CFF"/>
    <w:rsid w:val="00A54213"/>
    <w:rsid w:val="00A5614A"/>
    <w:rsid w:val="00A736FB"/>
    <w:rsid w:val="00A80A2E"/>
    <w:rsid w:val="00A874E6"/>
    <w:rsid w:val="00A9063E"/>
    <w:rsid w:val="00A9443D"/>
    <w:rsid w:val="00A96F6C"/>
    <w:rsid w:val="00AA1594"/>
    <w:rsid w:val="00AA734D"/>
    <w:rsid w:val="00AA7DD9"/>
    <w:rsid w:val="00AC1EFB"/>
    <w:rsid w:val="00AC313A"/>
    <w:rsid w:val="00AD13B7"/>
    <w:rsid w:val="00AD1AD2"/>
    <w:rsid w:val="00AD3F1D"/>
    <w:rsid w:val="00AD7428"/>
    <w:rsid w:val="00AE373E"/>
    <w:rsid w:val="00AE3C6E"/>
    <w:rsid w:val="00AE559A"/>
    <w:rsid w:val="00AE787D"/>
    <w:rsid w:val="00AF3552"/>
    <w:rsid w:val="00AF504E"/>
    <w:rsid w:val="00AF6344"/>
    <w:rsid w:val="00AF73C3"/>
    <w:rsid w:val="00B037C8"/>
    <w:rsid w:val="00B07DD7"/>
    <w:rsid w:val="00B14835"/>
    <w:rsid w:val="00B16C57"/>
    <w:rsid w:val="00B21462"/>
    <w:rsid w:val="00B216C0"/>
    <w:rsid w:val="00B226E3"/>
    <w:rsid w:val="00B22F94"/>
    <w:rsid w:val="00B2332D"/>
    <w:rsid w:val="00B308E8"/>
    <w:rsid w:val="00B3502D"/>
    <w:rsid w:val="00B35D81"/>
    <w:rsid w:val="00B42A13"/>
    <w:rsid w:val="00B54DE3"/>
    <w:rsid w:val="00B56FEE"/>
    <w:rsid w:val="00B64C50"/>
    <w:rsid w:val="00B724FA"/>
    <w:rsid w:val="00B73BF9"/>
    <w:rsid w:val="00B77F94"/>
    <w:rsid w:val="00B81B2D"/>
    <w:rsid w:val="00B81BDC"/>
    <w:rsid w:val="00B83BA6"/>
    <w:rsid w:val="00B85C71"/>
    <w:rsid w:val="00B86EF8"/>
    <w:rsid w:val="00B96543"/>
    <w:rsid w:val="00B96F65"/>
    <w:rsid w:val="00BA0B52"/>
    <w:rsid w:val="00BA24C0"/>
    <w:rsid w:val="00BD1D39"/>
    <w:rsid w:val="00BD4CC5"/>
    <w:rsid w:val="00BE23BF"/>
    <w:rsid w:val="00BE3C6C"/>
    <w:rsid w:val="00BE496F"/>
    <w:rsid w:val="00BE5C0A"/>
    <w:rsid w:val="00BE71AC"/>
    <w:rsid w:val="00BF315B"/>
    <w:rsid w:val="00BF485C"/>
    <w:rsid w:val="00BF5E17"/>
    <w:rsid w:val="00BF6D90"/>
    <w:rsid w:val="00C031D3"/>
    <w:rsid w:val="00C04659"/>
    <w:rsid w:val="00C105A5"/>
    <w:rsid w:val="00C121ED"/>
    <w:rsid w:val="00C140F8"/>
    <w:rsid w:val="00C14C2C"/>
    <w:rsid w:val="00C201DF"/>
    <w:rsid w:val="00C22647"/>
    <w:rsid w:val="00C2345C"/>
    <w:rsid w:val="00C31A05"/>
    <w:rsid w:val="00C36698"/>
    <w:rsid w:val="00C400AB"/>
    <w:rsid w:val="00C51473"/>
    <w:rsid w:val="00C6514E"/>
    <w:rsid w:val="00C6542D"/>
    <w:rsid w:val="00C67B1E"/>
    <w:rsid w:val="00C70EDA"/>
    <w:rsid w:val="00C72B46"/>
    <w:rsid w:val="00C733FC"/>
    <w:rsid w:val="00C74A24"/>
    <w:rsid w:val="00C75E23"/>
    <w:rsid w:val="00C7622C"/>
    <w:rsid w:val="00C77EA0"/>
    <w:rsid w:val="00C83520"/>
    <w:rsid w:val="00C86676"/>
    <w:rsid w:val="00C877E4"/>
    <w:rsid w:val="00C938B7"/>
    <w:rsid w:val="00CA022D"/>
    <w:rsid w:val="00CA29E5"/>
    <w:rsid w:val="00CA327A"/>
    <w:rsid w:val="00CA3A74"/>
    <w:rsid w:val="00CA5026"/>
    <w:rsid w:val="00CA5656"/>
    <w:rsid w:val="00CA5F81"/>
    <w:rsid w:val="00CA639E"/>
    <w:rsid w:val="00CB09AE"/>
    <w:rsid w:val="00CB4367"/>
    <w:rsid w:val="00CE3F95"/>
    <w:rsid w:val="00CE5160"/>
    <w:rsid w:val="00CF122B"/>
    <w:rsid w:val="00CF1A60"/>
    <w:rsid w:val="00CF4D9F"/>
    <w:rsid w:val="00CF5ACF"/>
    <w:rsid w:val="00CF5D27"/>
    <w:rsid w:val="00D01D7A"/>
    <w:rsid w:val="00D02506"/>
    <w:rsid w:val="00D06260"/>
    <w:rsid w:val="00D11506"/>
    <w:rsid w:val="00D1182A"/>
    <w:rsid w:val="00D134E5"/>
    <w:rsid w:val="00D22CD9"/>
    <w:rsid w:val="00D2311E"/>
    <w:rsid w:val="00D26C90"/>
    <w:rsid w:val="00D35035"/>
    <w:rsid w:val="00D36425"/>
    <w:rsid w:val="00D42301"/>
    <w:rsid w:val="00D436F7"/>
    <w:rsid w:val="00D43FEE"/>
    <w:rsid w:val="00D469D7"/>
    <w:rsid w:val="00D47287"/>
    <w:rsid w:val="00D561C3"/>
    <w:rsid w:val="00D61885"/>
    <w:rsid w:val="00D618F7"/>
    <w:rsid w:val="00D67C74"/>
    <w:rsid w:val="00D74989"/>
    <w:rsid w:val="00D85A29"/>
    <w:rsid w:val="00D85A3A"/>
    <w:rsid w:val="00D93937"/>
    <w:rsid w:val="00D97B9C"/>
    <w:rsid w:val="00D97BAE"/>
    <w:rsid w:val="00DA2108"/>
    <w:rsid w:val="00DA291B"/>
    <w:rsid w:val="00DA3769"/>
    <w:rsid w:val="00DA3E81"/>
    <w:rsid w:val="00DB15A1"/>
    <w:rsid w:val="00DB1E3F"/>
    <w:rsid w:val="00DB4D31"/>
    <w:rsid w:val="00DC625C"/>
    <w:rsid w:val="00DC6DE5"/>
    <w:rsid w:val="00DD0961"/>
    <w:rsid w:val="00DD5591"/>
    <w:rsid w:val="00DE4099"/>
    <w:rsid w:val="00DE6B2D"/>
    <w:rsid w:val="00DF2B2A"/>
    <w:rsid w:val="00DF31FB"/>
    <w:rsid w:val="00DF401B"/>
    <w:rsid w:val="00DF455A"/>
    <w:rsid w:val="00DF5123"/>
    <w:rsid w:val="00DF6D0A"/>
    <w:rsid w:val="00DF6F75"/>
    <w:rsid w:val="00DF7A9F"/>
    <w:rsid w:val="00E005E5"/>
    <w:rsid w:val="00E05A2E"/>
    <w:rsid w:val="00E11FD8"/>
    <w:rsid w:val="00E139D4"/>
    <w:rsid w:val="00E14EF5"/>
    <w:rsid w:val="00E15713"/>
    <w:rsid w:val="00E238F6"/>
    <w:rsid w:val="00E24BDB"/>
    <w:rsid w:val="00E2711E"/>
    <w:rsid w:val="00E27157"/>
    <w:rsid w:val="00E27AC3"/>
    <w:rsid w:val="00E3193D"/>
    <w:rsid w:val="00E40266"/>
    <w:rsid w:val="00E52F3F"/>
    <w:rsid w:val="00E55979"/>
    <w:rsid w:val="00E712DC"/>
    <w:rsid w:val="00E726DF"/>
    <w:rsid w:val="00E76AF3"/>
    <w:rsid w:val="00E82345"/>
    <w:rsid w:val="00E825CB"/>
    <w:rsid w:val="00E84D41"/>
    <w:rsid w:val="00E85255"/>
    <w:rsid w:val="00E91620"/>
    <w:rsid w:val="00EA01FA"/>
    <w:rsid w:val="00EA26BD"/>
    <w:rsid w:val="00EB1325"/>
    <w:rsid w:val="00EB245B"/>
    <w:rsid w:val="00EB771C"/>
    <w:rsid w:val="00EC09C8"/>
    <w:rsid w:val="00EC39B4"/>
    <w:rsid w:val="00EE0420"/>
    <w:rsid w:val="00EE0F07"/>
    <w:rsid w:val="00EE22E1"/>
    <w:rsid w:val="00EE5DFC"/>
    <w:rsid w:val="00EF172D"/>
    <w:rsid w:val="00EF1CD4"/>
    <w:rsid w:val="00EF34E3"/>
    <w:rsid w:val="00F0036D"/>
    <w:rsid w:val="00F007ED"/>
    <w:rsid w:val="00F02198"/>
    <w:rsid w:val="00F02B1C"/>
    <w:rsid w:val="00F032E1"/>
    <w:rsid w:val="00F1290B"/>
    <w:rsid w:val="00F12B44"/>
    <w:rsid w:val="00F1677A"/>
    <w:rsid w:val="00F25CD1"/>
    <w:rsid w:val="00F2684E"/>
    <w:rsid w:val="00F271A7"/>
    <w:rsid w:val="00F30209"/>
    <w:rsid w:val="00F30795"/>
    <w:rsid w:val="00F319DA"/>
    <w:rsid w:val="00F33AED"/>
    <w:rsid w:val="00F35DD7"/>
    <w:rsid w:val="00F36592"/>
    <w:rsid w:val="00F41206"/>
    <w:rsid w:val="00F476BA"/>
    <w:rsid w:val="00F52914"/>
    <w:rsid w:val="00F54A44"/>
    <w:rsid w:val="00F61C1A"/>
    <w:rsid w:val="00F6434D"/>
    <w:rsid w:val="00F66F0A"/>
    <w:rsid w:val="00F67841"/>
    <w:rsid w:val="00F71043"/>
    <w:rsid w:val="00F7552D"/>
    <w:rsid w:val="00F768D3"/>
    <w:rsid w:val="00F77C7D"/>
    <w:rsid w:val="00F81A16"/>
    <w:rsid w:val="00F8222F"/>
    <w:rsid w:val="00F840AD"/>
    <w:rsid w:val="00F84243"/>
    <w:rsid w:val="00F969E6"/>
    <w:rsid w:val="00FA0729"/>
    <w:rsid w:val="00FA2F99"/>
    <w:rsid w:val="00FA5314"/>
    <w:rsid w:val="00FA5576"/>
    <w:rsid w:val="00FB0C33"/>
    <w:rsid w:val="00FB0DFC"/>
    <w:rsid w:val="00FB1FC5"/>
    <w:rsid w:val="00FB6720"/>
    <w:rsid w:val="00FC169D"/>
    <w:rsid w:val="00FC205E"/>
    <w:rsid w:val="00FC26EA"/>
    <w:rsid w:val="00FC339B"/>
    <w:rsid w:val="00FC41AF"/>
    <w:rsid w:val="00FC4494"/>
    <w:rsid w:val="00FC5ACC"/>
    <w:rsid w:val="00FC7611"/>
    <w:rsid w:val="00FD144A"/>
    <w:rsid w:val="00FD1F7F"/>
    <w:rsid w:val="00FD245D"/>
    <w:rsid w:val="00FD37E3"/>
    <w:rsid w:val="00FD61A6"/>
    <w:rsid w:val="00FD759A"/>
    <w:rsid w:val="00FD7A9B"/>
    <w:rsid w:val="00FE13D6"/>
    <w:rsid w:val="00FE6010"/>
    <w:rsid w:val="00FF3043"/>
    <w:rsid w:val="00FF3A79"/>
    <w:rsid w:val="00FF3C32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F29E33"/>
  <w15:chartTrackingRefBased/>
  <w15:docId w15:val="{80477757-1F38-47D7-AB2D-4FF1A0DE3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B2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paragraph" w:styleId="Akapitzlist">
    <w:name w:val="List Paragraph"/>
    <w:basedOn w:val="Normalny"/>
    <w:qFormat/>
    <w:rsid w:val="00DE6B2D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styleId="Hipercze">
    <w:name w:val="Hyperlink"/>
    <w:rsid w:val="00DE6B2D"/>
    <w:rPr>
      <w:color w:val="0563C1"/>
      <w:u w:val="single"/>
    </w:rPr>
  </w:style>
  <w:style w:type="paragraph" w:styleId="Tekstdymka">
    <w:name w:val="Balloon Text"/>
    <w:basedOn w:val="Normalny"/>
    <w:link w:val="TekstdymkaZnak"/>
    <w:rsid w:val="00D423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230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rsid w:val="00D4230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4230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42301"/>
  </w:style>
  <w:style w:type="paragraph" w:styleId="Tematkomentarza">
    <w:name w:val="annotation subject"/>
    <w:basedOn w:val="Tekstkomentarza"/>
    <w:next w:val="Tekstkomentarza"/>
    <w:link w:val="TematkomentarzaZnak"/>
    <w:rsid w:val="00D423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42301"/>
    <w:rPr>
      <w:b/>
      <w:bCs/>
    </w:rPr>
  </w:style>
  <w:style w:type="paragraph" w:styleId="Tekstprzypisudolnego">
    <w:name w:val="footnote text"/>
    <w:aliases w:val="Podrozdział,Footnote"/>
    <w:basedOn w:val="Normalny"/>
    <w:link w:val="TekstprzypisudolnegoZnak"/>
    <w:unhideWhenUsed/>
    <w:rsid w:val="00C77EA0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77EA0"/>
  </w:style>
  <w:style w:type="character" w:styleId="Odwoanieprzypisudolnego">
    <w:name w:val="footnote reference"/>
    <w:unhideWhenUsed/>
    <w:rsid w:val="00C77E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%20DK%20Korlacki\Desktop\Papier%20pismo%20MS_ogol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pismo MS_ogolny</Template>
  <TotalTime>1</TotalTime>
  <Pages>2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Dariusz DK Korlacki</dc:creator>
  <cp:keywords/>
  <dc:description/>
  <cp:lastModifiedBy>Wojciech Walczak</cp:lastModifiedBy>
  <cp:revision>3</cp:revision>
  <cp:lastPrinted>2019-01-18T10:45:00Z</cp:lastPrinted>
  <dcterms:created xsi:type="dcterms:W3CDTF">2019-01-18T13:10:00Z</dcterms:created>
  <dcterms:modified xsi:type="dcterms:W3CDTF">2019-01-18T13:24:00Z</dcterms:modified>
</cp:coreProperties>
</file>