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E72A6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GoBack"/>
      <w:bookmarkEnd w:id="0"/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14:paraId="2621232C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604F12CB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5490DE58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54AEC5B0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4FE2C41B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498A3179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5598DDDA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6483C770" w14:textId="77777777" w:rsidR="00785BF5" w:rsidRPr="00785BF5" w:rsidRDefault="00E90666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ul</w:t>
      </w:r>
      <w:proofErr w:type="gramEnd"/>
      <w:r>
        <w:rPr>
          <w:rFonts w:ascii="Trebuchet MS" w:hAnsi="Trebuchet MS" w:cs="Tahoma"/>
          <w:sz w:val="20"/>
          <w:szCs w:val="20"/>
        </w:rPr>
        <w:t>. T. Dobrowolskiego 1</w:t>
      </w:r>
    </w:p>
    <w:p w14:paraId="2E870C53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0DF09091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60E6B7EE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26A74F92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0E2B1A94" w14:textId="77777777" w:rsidR="00785BF5" w:rsidRPr="00785BF5" w:rsidRDefault="00785BF5" w:rsidP="003E4762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7BA46987" w14:textId="77777777"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14:paraId="6D7169E9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32F8F1E0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Niniejsza oferta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zawiera ............ kolejno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ponumerowanych, zaparafowanych i zszytych stron.</w:t>
      </w:r>
    </w:p>
    <w:p w14:paraId="1363FD50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7DF99EDB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6C502B9F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5AA65A89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3AEC29A3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11063353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 xml:space="preserve">ulica: ........................................ 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miejscowość: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</w:t>
      </w:r>
    </w:p>
    <w:p w14:paraId="35EBBA37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2F539943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NIP: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</w:t>
      </w:r>
    </w:p>
    <w:p w14:paraId="352B6B8B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5DC982EB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16B05FE5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75B8499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CFAA218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16295B9F" w14:textId="77777777"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r </w:t>
      </w:r>
      <w:proofErr w:type="gramStart"/>
      <w:r w:rsidR="00785BF5" w:rsidRPr="00785BF5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>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4BACA1A0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38C1602D" w14:textId="77777777"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="00602558" w:rsidRPr="00602558">
        <w:rPr>
          <w:rFonts w:ascii="Trebuchet MS" w:hAnsi="Trebuchet MS" w:cs="Tahoma"/>
          <w:b/>
          <w:sz w:val="20"/>
          <w:szCs w:val="20"/>
        </w:rPr>
        <w:t>MŚ-ZP-WW-333-16/18</w:t>
      </w:r>
      <w:r w:rsidR="00602558">
        <w:rPr>
          <w:rFonts w:ascii="Trebuchet MS" w:hAnsi="Trebuchet MS" w:cs="Tahoma"/>
          <w:b/>
          <w:sz w:val="20"/>
          <w:szCs w:val="20"/>
        </w:rPr>
        <w:t xml:space="preserve"> </w:t>
      </w:r>
      <w:r w:rsidRPr="00D57F07">
        <w:rPr>
          <w:rFonts w:ascii="Trebuchet MS" w:hAnsi="Trebuchet MS" w:cs="Tahoma"/>
          <w:sz w:val="20"/>
          <w:szCs w:val="20"/>
        </w:rPr>
        <w:t>pod nazwą:</w:t>
      </w:r>
    </w:p>
    <w:p w14:paraId="6D936B26" w14:textId="77777777"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4B82719D" w14:textId="77777777" w:rsidR="00785BF5" w:rsidRPr="00D57F07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602558" w:rsidRPr="00602558">
        <w:rPr>
          <w:rFonts w:ascii="Trebuchet MS" w:hAnsi="Trebuchet MS" w:cs="Tahoma"/>
          <w:b/>
          <w:sz w:val="22"/>
          <w:szCs w:val="20"/>
        </w:rPr>
        <w:t>Wykonanie zabezpieczenia tymczasowego dachu Wieży ciśnień zlokalizowanej na terenie północnym siedziby Muzeum Śląskiego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14:paraId="664D6195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41A59142" w14:textId="77777777" w:rsid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składam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07C25BAF" w14:textId="77777777" w:rsidR="00B01564" w:rsidRPr="00785BF5" w:rsidRDefault="00B01564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4643FFB9" w14:textId="77777777" w:rsidR="00D54315" w:rsidRDefault="00D54315" w:rsidP="00D54315">
      <w:pPr>
        <w:spacing w:after="24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39B62A0F" w14:textId="77777777" w:rsidR="00AB42D2" w:rsidRDefault="00AB42D2">
      <w:pPr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14:paraId="1C7850BA" w14:textId="77777777" w:rsidR="00AB42D2" w:rsidRDefault="00D57F07" w:rsidP="00CF67EB">
      <w:pPr>
        <w:numPr>
          <w:ilvl w:val="0"/>
          <w:numId w:val="6"/>
        </w:numPr>
        <w:spacing w:before="240" w:after="240" w:line="276" w:lineRule="auto"/>
        <w:ind w:left="425" w:hanging="425"/>
        <w:jc w:val="both"/>
        <w:rPr>
          <w:rFonts w:ascii="Trebuchet MS" w:hAnsi="Trebuchet MS" w:cs="Tahoma"/>
          <w:sz w:val="20"/>
          <w:szCs w:val="20"/>
        </w:rPr>
      </w:pPr>
      <w:r w:rsidRPr="006447D8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</w:t>
      </w:r>
      <w:r w:rsidR="0016140F" w:rsidRPr="006447D8">
        <w:rPr>
          <w:rFonts w:ascii="Trebuchet MS" w:hAnsi="Trebuchet MS" w:cs="Tahoma"/>
          <w:sz w:val="20"/>
          <w:szCs w:val="20"/>
        </w:rPr>
        <w:t xml:space="preserve">nkami i na zasadach określonych </w:t>
      </w:r>
      <w:r w:rsidRPr="006447D8">
        <w:rPr>
          <w:rFonts w:ascii="Trebuchet MS" w:hAnsi="Trebuchet MS" w:cs="Tahoma"/>
          <w:sz w:val="20"/>
          <w:szCs w:val="20"/>
        </w:rPr>
        <w:t>w specyfikacji</w:t>
      </w:r>
    </w:p>
    <w:p w14:paraId="4EBDA9CA" w14:textId="77777777" w:rsidR="00D57F07" w:rsidRDefault="00D57F07" w:rsidP="00AB42D2">
      <w:pPr>
        <w:spacing w:before="240" w:after="24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6447D8">
        <w:rPr>
          <w:rFonts w:ascii="Trebuchet MS" w:hAnsi="Trebuchet MS" w:cs="Tahoma"/>
          <w:sz w:val="20"/>
          <w:szCs w:val="20"/>
        </w:rPr>
        <w:t>istotnych</w:t>
      </w:r>
      <w:proofErr w:type="gramEnd"/>
      <w:r w:rsidRPr="006447D8">
        <w:rPr>
          <w:rFonts w:ascii="Trebuchet MS" w:hAnsi="Trebuchet MS" w:cs="Tahoma"/>
          <w:sz w:val="20"/>
          <w:szCs w:val="20"/>
        </w:rPr>
        <w:t xml:space="preserve"> warunków zamówienia za</w:t>
      </w:r>
      <w:r w:rsidR="001161B1" w:rsidRPr="006447D8">
        <w:rPr>
          <w:rFonts w:ascii="Trebuchet MS" w:hAnsi="Trebuchet MS" w:cs="Tahoma"/>
          <w:sz w:val="20"/>
          <w:szCs w:val="20"/>
        </w:rPr>
        <w:t xml:space="preserve"> </w:t>
      </w:r>
      <w:r w:rsidR="001161B1" w:rsidRPr="006447D8">
        <w:rPr>
          <w:rFonts w:ascii="Trebuchet MS" w:hAnsi="Trebuchet MS" w:cs="Tahoma"/>
          <w:b/>
          <w:sz w:val="20"/>
          <w:szCs w:val="20"/>
        </w:rPr>
        <w:t>cenę</w:t>
      </w:r>
      <w:r w:rsidR="00D54315">
        <w:rPr>
          <w:rFonts w:ascii="Trebuchet MS" w:hAnsi="Trebuchet MS" w:cs="Tahoma"/>
          <w:b/>
          <w:sz w:val="20"/>
          <w:szCs w:val="20"/>
        </w:rPr>
        <w:t xml:space="preserve"> brutto</w:t>
      </w:r>
      <w:r w:rsidRPr="006447D8">
        <w:rPr>
          <w:rFonts w:ascii="Trebuchet MS" w:hAnsi="Trebuchet MS" w:cs="Tahoma"/>
          <w:sz w:val="20"/>
          <w:szCs w:val="20"/>
        </w:rPr>
        <w:t>:</w:t>
      </w:r>
      <w:r w:rsidR="00D54315">
        <w:rPr>
          <w:rFonts w:ascii="Trebuchet MS" w:hAnsi="Trebuchet MS" w:cs="Tahoma"/>
          <w:sz w:val="20"/>
          <w:szCs w:val="20"/>
        </w:rPr>
        <w:t xml:space="preserve"> </w:t>
      </w:r>
      <w:r w:rsidR="00D54315" w:rsidRPr="00AB42D2">
        <w:rPr>
          <w:rFonts w:ascii="Trebuchet MS" w:hAnsi="Trebuchet MS" w:cs="Tahoma"/>
          <w:b/>
          <w:sz w:val="20"/>
          <w:szCs w:val="20"/>
        </w:rPr>
        <w:t>______________________</w:t>
      </w:r>
      <w:r w:rsidR="00D54315">
        <w:rPr>
          <w:rFonts w:ascii="Trebuchet MS" w:hAnsi="Trebuchet MS" w:cs="Tahoma"/>
          <w:sz w:val="20"/>
          <w:szCs w:val="20"/>
        </w:rPr>
        <w:t xml:space="preserve"> PLN.</w:t>
      </w:r>
    </w:p>
    <w:p w14:paraId="5D278964" w14:textId="77777777" w:rsidR="00785BF5" w:rsidRDefault="00E0503E" w:rsidP="00CF67EB">
      <w:pPr>
        <w:pStyle w:val="Akapitzlist"/>
        <w:numPr>
          <w:ilvl w:val="0"/>
          <w:numId w:val="6"/>
        </w:numPr>
        <w:spacing w:before="120" w:after="120" w:line="276" w:lineRule="auto"/>
        <w:ind w:left="425" w:hanging="425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</w:t>
      </w:r>
      <w:r w:rsidR="004605F7">
        <w:rPr>
          <w:rFonts w:ascii="Trebuchet MS" w:hAnsi="Trebuchet MS"/>
          <w:sz w:val="20"/>
          <w:szCs w:val="20"/>
        </w:rPr>
        <w:t>a</w:t>
      </w:r>
      <w:r w:rsidRPr="00A02E7A">
        <w:rPr>
          <w:rFonts w:ascii="Trebuchet MS" w:hAnsi="Trebuchet MS"/>
          <w:sz w:val="20"/>
          <w:szCs w:val="20"/>
        </w:rPr>
        <w:t xml:space="preserve"> określon</w:t>
      </w:r>
      <w:r w:rsidR="004605F7">
        <w:rPr>
          <w:rFonts w:ascii="Trebuchet MS" w:hAnsi="Trebuchet MS"/>
          <w:sz w:val="20"/>
          <w:szCs w:val="20"/>
        </w:rPr>
        <w:t>a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 xml:space="preserve">w ust. 1 </w:t>
      </w:r>
      <w:r w:rsidRPr="00A02E7A">
        <w:rPr>
          <w:rFonts w:ascii="Trebuchet MS" w:hAnsi="Trebuchet MS"/>
          <w:sz w:val="20"/>
          <w:szCs w:val="20"/>
        </w:rPr>
        <w:t>obejmuj</w:t>
      </w:r>
      <w:r w:rsidR="004605F7">
        <w:rPr>
          <w:rFonts w:ascii="Trebuchet MS" w:hAnsi="Trebuchet MS"/>
          <w:sz w:val="20"/>
          <w:szCs w:val="20"/>
        </w:rPr>
        <w:t>e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>wszelkie koszty związane z realizacją przedmiotu zamówienia.</w:t>
      </w:r>
    </w:p>
    <w:p w14:paraId="50CEA774" w14:textId="77777777" w:rsidR="00A02E7A" w:rsidRPr="00A02E7A" w:rsidRDefault="00A02E7A" w:rsidP="003E6129">
      <w:pPr>
        <w:pStyle w:val="Akapitzlist"/>
        <w:spacing w:before="120" w:after="120" w:line="276" w:lineRule="auto"/>
        <w:ind w:left="426" w:hanging="426"/>
        <w:jc w:val="both"/>
        <w:rPr>
          <w:rFonts w:ascii="Trebuchet MS" w:hAnsi="Trebuchet MS"/>
          <w:sz w:val="8"/>
          <w:szCs w:val="8"/>
        </w:rPr>
      </w:pPr>
    </w:p>
    <w:p w14:paraId="22FAFD16" w14:textId="77777777" w:rsidR="00785BF5" w:rsidRPr="001354F5" w:rsidRDefault="00333754" w:rsidP="00CF67EB">
      <w:pPr>
        <w:pStyle w:val="Akapitzlist"/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1354F5">
        <w:rPr>
          <w:rFonts w:ascii="Trebuchet MS" w:hAnsi="Trebuchet MS"/>
          <w:sz w:val="20"/>
          <w:szCs w:val="20"/>
        </w:rPr>
        <w:t>Z</w:t>
      </w:r>
      <w:r w:rsidR="00DF5A64" w:rsidRPr="001354F5">
        <w:rPr>
          <w:rFonts w:ascii="Trebuchet MS" w:hAnsi="Trebuchet MS"/>
          <w:sz w:val="20"/>
          <w:szCs w:val="20"/>
        </w:rPr>
        <w:t>obowiązuję</w:t>
      </w:r>
      <w:r w:rsidR="00785BF5" w:rsidRPr="001354F5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="00B01564" w:rsidRPr="00C723BD">
        <w:rPr>
          <w:rFonts w:ascii="Trebuchet MS" w:hAnsi="Trebuchet MS" w:cs="Tahoma"/>
          <w:b/>
          <w:sz w:val="20"/>
          <w:szCs w:val="20"/>
        </w:rPr>
        <w:t xml:space="preserve">w terminie do </w:t>
      </w:r>
      <w:r w:rsidR="00D54315">
        <w:rPr>
          <w:rFonts w:ascii="Trebuchet MS" w:hAnsi="Trebuchet MS" w:cs="Tahoma"/>
          <w:b/>
          <w:sz w:val="20"/>
          <w:szCs w:val="20"/>
        </w:rPr>
        <w:t>9</w:t>
      </w:r>
      <w:r w:rsidR="00B01564" w:rsidRPr="00C723BD">
        <w:rPr>
          <w:rFonts w:ascii="Trebuchet MS" w:hAnsi="Trebuchet MS" w:cs="Tahoma"/>
          <w:b/>
          <w:sz w:val="20"/>
          <w:szCs w:val="20"/>
        </w:rPr>
        <w:t>0 dni</w:t>
      </w:r>
      <w:r w:rsidR="00B01564" w:rsidRPr="001354F5">
        <w:rPr>
          <w:rFonts w:ascii="Trebuchet MS" w:hAnsi="Trebuchet MS" w:cs="Tahoma"/>
          <w:sz w:val="20"/>
          <w:szCs w:val="20"/>
        </w:rPr>
        <w:t xml:space="preserve"> od terminu </w:t>
      </w:r>
      <w:r w:rsidR="00D54315">
        <w:rPr>
          <w:rFonts w:ascii="Trebuchet MS" w:hAnsi="Trebuchet MS" w:cs="Tahoma"/>
          <w:sz w:val="20"/>
          <w:szCs w:val="20"/>
        </w:rPr>
        <w:t>zawarcia</w:t>
      </w:r>
      <w:r w:rsidR="00B01564" w:rsidRPr="001354F5">
        <w:rPr>
          <w:rFonts w:ascii="Trebuchet MS" w:hAnsi="Trebuchet MS" w:cs="Tahoma"/>
          <w:sz w:val="20"/>
          <w:szCs w:val="20"/>
        </w:rPr>
        <w:t xml:space="preserve"> umowy</w:t>
      </w:r>
      <w:r w:rsidR="008D7628" w:rsidRPr="001354F5">
        <w:rPr>
          <w:rFonts w:ascii="Trebuchet MS" w:hAnsi="Trebuchet MS" w:cs="Tahoma"/>
          <w:sz w:val="20"/>
          <w:szCs w:val="20"/>
        </w:rPr>
        <w:t>.</w:t>
      </w:r>
    </w:p>
    <w:p w14:paraId="11CBF6B5" w14:textId="77777777" w:rsidR="00A02E7A" w:rsidRPr="00A02E7A" w:rsidRDefault="00A02E7A" w:rsidP="003E6129">
      <w:pPr>
        <w:pStyle w:val="Akapitzlist"/>
        <w:spacing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14:paraId="58C43CB1" w14:textId="77777777" w:rsidR="00785BF5" w:rsidRPr="00C723BD" w:rsidRDefault="00333754" w:rsidP="00CF67EB">
      <w:pPr>
        <w:pStyle w:val="Akapitzlist"/>
        <w:numPr>
          <w:ilvl w:val="0"/>
          <w:numId w:val="6"/>
        </w:numPr>
        <w:spacing w:before="240" w:after="24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C723BD">
        <w:rPr>
          <w:rFonts w:ascii="Trebuchet MS" w:hAnsi="Trebuchet MS"/>
          <w:sz w:val="20"/>
        </w:rPr>
        <w:t>A</w:t>
      </w:r>
      <w:r w:rsidR="00F7232C" w:rsidRPr="00C723BD">
        <w:rPr>
          <w:rFonts w:ascii="Trebuchet MS" w:hAnsi="Trebuchet MS"/>
          <w:sz w:val="20"/>
        </w:rPr>
        <w:t>kceptuj</w:t>
      </w:r>
      <w:r w:rsidR="00DF5A64" w:rsidRPr="00C723BD">
        <w:rPr>
          <w:rFonts w:ascii="Trebuchet MS" w:hAnsi="Trebuchet MS"/>
          <w:sz w:val="20"/>
        </w:rPr>
        <w:t>ę</w:t>
      </w:r>
      <w:r w:rsidR="00785BF5" w:rsidRPr="00C723BD">
        <w:rPr>
          <w:rFonts w:ascii="Trebuchet MS" w:hAnsi="Trebuchet MS"/>
          <w:sz w:val="20"/>
        </w:rPr>
        <w:t xml:space="preserve"> warunki płatności podane we wzorze umowy</w:t>
      </w:r>
      <w:r w:rsidR="00785BF5" w:rsidRPr="00C723BD">
        <w:rPr>
          <w:rFonts w:ascii="Trebuchet MS" w:hAnsi="Trebuchet MS" w:cs="Tahoma"/>
          <w:sz w:val="20"/>
          <w:szCs w:val="20"/>
        </w:rPr>
        <w:t>.</w:t>
      </w:r>
    </w:p>
    <w:p w14:paraId="7B594251" w14:textId="77777777" w:rsidR="00A02E7A" w:rsidRPr="006447D8" w:rsidRDefault="00A02E7A" w:rsidP="003E6129">
      <w:pPr>
        <w:pStyle w:val="Akapitzlist"/>
        <w:spacing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14:paraId="2A520C79" w14:textId="77777777" w:rsidR="003E6129" w:rsidRPr="001354F5" w:rsidRDefault="00AA54DC" w:rsidP="00CF67EB">
      <w:pPr>
        <w:pStyle w:val="Akapitzlist"/>
        <w:numPr>
          <w:ilvl w:val="0"/>
          <w:numId w:val="6"/>
        </w:numPr>
        <w:spacing w:after="120" w:line="276" w:lineRule="auto"/>
        <w:ind w:left="425" w:hanging="425"/>
        <w:contextualSpacing w:val="0"/>
        <w:jc w:val="both"/>
        <w:rPr>
          <w:rFonts w:ascii="Trebuchet MS" w:hAnsi="Trebuchet MS"/>
          <w:sz w:val="20"/>
        </w:rPr>
      </w:pPr>
      <w:r w:rsidRPr="00B03D16">
        <w:rPr>
          <w:rFonts w:ascii="Trebuchet MS" w:hAnsi="Trebuchet MS" w:cs="Tahoma"/>
          <w:sz w:val="20"/>
          <w:szCs w:val="20"/>
        </w:rPr>
        <w:t xml:space="preserve">Na przedmiot zamówienia </w:t>
      </w:r>
      <w:r w:rsidR="003E6129" w:rsidRPr="00B03D16">
        <w:rPr>
          <w:rFonts w:ascii="Trebuchet MS" w:hAnsi="Trebuchet MS"/>
          <w:sz w:val="20"/>
          <w:szCs w:val="20"/>
        </w:rPr>
        <w:t xml:space="preserve">udzielam </w:t>
      </w:r>
      <w:r w:rsidR="003E6129" w:rsidRPr="001354F5">
        <w:rPr>
          <w:rFonts w:ascii="Trebuchet MS" w:hAnsi="Trebuchet MS"/>
          <w:b/>
          <w:sz w:val="20"/>
        </w:rPr>
        <w:t xml:space="preserve">gwarancji na okres </w:t>
      </w:r>
      <w:r w:rsidR="00B01564" w:rsidRPr="00B03D16">
        <w:rPr>
          <w:rFonts w:ascii="Trebuchet MS" w:hAnsi="Trebuchet MS"/>
          <w:b/>
          <w:sz w:val="20"/>
          <w:szCs w:val="20"/>
        </w:rPr>
        <w:t>________ miesięcy</w:t>
      </w:r>
      <w:r w:rsidR="00B01564" w:rsidRPr="001354F5">
        <w:rPr>
          <w:rStyle w:val="Odwoanieprzypisudolnego"/>
          <w:rFonts w:ascii="Trebuchet MS" w:hAnsi="Trebuchet MS"/>
          <w:sz w:val="20"/>
        </w:rPr>
        <w:footnoteReference w:id="3"/>
      </w:r>
      <w:r w:rsidR="003E6129" w:rsidRPr="00B03D16">
        <w:rPr>
          <w:rFonts w:ascii="Trebuchet MS" w:hAnsi="Trebuchet MS"/>
          <w:sz w:val="20"/>
          <w:szCs w:val="20"/>
        </w:rPr>
        <w:t xml:space="preserve">, </w:t>
      </w:r>
      <w:r w:rsidR="00D54315" w:rsidRPr="00D54315">
        <w:rPr>
          <w:rFonts w:ascii="Trebuchet MS" w:hAnsi="Trebuchet MS"/>
          <w:sz w:val="20"/>
          <w:szCs w:val="20"/>
        </w:rPr>
        <w:t>licząc od dnia następującego po dniu podpisania przez strony protokołu końcowego odbioru</w:t>
      </w:r>
      <w:r w:rsidR="003E6129" w:rsidRPr="00B03D16">
        <w:rPr>
          <w:rFonts w:ascii="Trebuchet MS" w:hAnsi="Trebuchet MS"/>
          <w:sz w:val="20"/>
          <w:szCs w:val="20"/>
        </w:rPr>
        <w:t>.</w:t>
      </w:r>
    </w:p>
    <w:p w14:paraId="28B538ED" w14:textId="77777777" w:rsidR="0018408C" w:rsidRPr="00E55343" w:rsidRDefault="00F7232C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E55343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E55343">
        <w:rPr>
          <w:rFonts w:ascii="Trebuchet MS" w:hAnsi="Trebuchet MS" w:cs="Tahoma"/>
          <w:sz w:val="20"/>
          <w:szCs w:val="20"/>
        </w:rPr>
        <w:t>na czas wskazany w SIWZ.</w:t>
      </w:r>
    </w:p>
    <w:p w14:paraId="4B55B410" w14:textId="77777777" w:rsidR="00631533" w:rsidRDefault="00631533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 w:rsidR="0015791A"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</w:t>
      </w:r>
      <w:r w:rsidR="00333D5D" w:rsidRPr="00C17CA8">
        <w:rPr>
          <w:rFonts w:ascii="Trebuchet MS" w:hAnsi="Trebuchet MS" w:cs="Tahoma"/>
          <w:sz w:val="20"/>
          <w:szCs w:val="20"/>
        </w:rPr>
        <w:t xml:space="preserve">również </w:t>
      </w:r>
      <w:r w:rsidR="00E90666">
        <w:rPr>
          <w:rFonts w:ascii="Trebuchet MS" w:hAnsi="Trebuchet MS" w:cs="Tahoma"/>
          <w:sz w:val="20"/>
          <w:szCs w:val="20"/>
        </w:rPr>
        <w:t>podać</w:t>
      </w:r>
      <w:r w:rsidR="00333D5D"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31E9AD18" w14:textId="77777777" w:rsidR="002B1B5B" w:rsidRDefault="002B1B5B" w:rsidP="002B1B5B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6CA23F0B" w14:textId="77777777" w:rsidR="00B773B2" w:rsidRPr="002B1B5B" w:rsidRDefault="00887C58" w:rsidP="00CF67EB">
      <w:pPr>
        <w:pStyle w:val="Akapitzlist"/>
        <w:numPr>
          <w:ilvl w:val="0"/>
          <w:numId w:val="3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</w:t>
      </w:r>
      <w:r w:rsidR="00B773B2"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27597438" w14:textId="77777777" w:rsidR="00B773B2" w:rsidRPr="00FD6837" w:rsidRDefault="00B773B2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2DCC5F7D" w14:textId="77777777" w:rsidR="00B773B2" w:rsidRPr="00FD6837" w:rsidRDefault="00B773B2" w:rsidP="00753D4F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 w:rsidR="002B1B5B">
        <w:rPr>
          <w:rFonts w:ascii="Trebuchet MS" w:hAnsi="Trebuchet MS" w:cs="Tahoma"/>
          <w:sz w:val="20"/>
          <w:szCs w:val="20"/>
        </w:rPr>
        <w:t>..............................</w:t>
      </w:r>
    </w:p>
    <w:p w14:paraId="1477FB68" w14:textId="77777777" w:rsidR="00B773B2" w:rsidRDefault="00B773B2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59F472B6" w14:textId="77777777" w:rsidR="002B1B5B" w:rsidRPr="002B1B5B" w:rsidRDefault="002B1B5B" w:rsidP="00CF67EB">
      <w:pPr>
        <w:pStyle w:val="Akapitzlist"/>
        <w:numPr>
          <w:ilvl w:val="0"/>
          <w:numId w:val="3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11E19739" w14:textId="77777777" w:rsidR="002B1B5B" w:rsidRPr="00FD6837" w:rsidRDefault="002B1B5B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167316CA" w14:textId="77777777" w:rsidR="002B1B5B" w:rsidRPr="00FD6837" w:rsidRDefault="002B1B5B" w:rsidP="00753D4F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583DF5E2" w14:textId="77777777" w:rsidR="002B1B5B" w:rsidRPr="00FD6837" w:rsidRDefault="002B1B5B" w:rsidP="00753D4F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5C0EC946" w14:textId="77777777" w:rsidR="00785BF5" w:rsidRDefault="00333754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3E4C6B08" w14:textId="77777777" w:rsidR="00EE122F" w:rsidRDefault="00333754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14B2DB44" w14:textId="77777777" w:rsidR="00EF5B25" w:rsidRDefault="00785BF5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</w:t>
      </w:r>
      <w:proofErr w:type="gramStart"/>
      <w:r w:rsidRPr="00785BF5">
        <w:rPr>
          <w:rFonts w:ascii="Trebuchet MS" w:hAnsi="Trebuchet MS" w:cs="Tahoma"/>
          <w:iCs/>
          <w:sz w:val="20"/>
          <w:szCs w:val="20"/>
        </w:rPr>
        <w:t>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>Kto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</w:t>
      </w:r>
      <w:proofErr w:type="gramStart"/>
      <w:r w:rsidRPr="00785BF5">
        <w:rPr>
          <w:rFonts w:ascii="Trebuchet MS" w:hAnsi="Trebuchet MS" w:cs="Tahoma"/>
          <w:color w:val="000000"/>
          <w:sz w:val="20"/>
          <w:szCs w:val="20"/>
        </w:rPr>
        <w:t>lat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2C926C83" w14:textId="77777777" w:rsidR="00B01564" w:rsidRPr="00753D4F" w:rsidRDefault="00B01564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4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5"/>
      </w:r>
    </w:p>
    <w:p w14:paraId="0859A8E6" w14:textId="77777777" w:rsidR="00785BF5" w:rsidRPr="00785BF5" w:rsidRDefault="00785BF5" w:rsidP="00CF67EB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72B121B8" w14:textId="77777777"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14:paraId="10678975" w14:textId="77777777" w:rsidR="00A02E7A" w:rsidRPr="00C723BD" w:rsidRDefault="00A02E7A" w:rsidP="00631533">
      <w:pPr>
        <w:spacing w:before="120" w:after="120" w:line="360" w:lineRule="auto"/>
        <w:ind w:left="425"/>
        <w:jc w:val="both"/>
        <w:rPr>
          <w:rFonts w:ascii="Trebuchet MS" w:hAnsi="Trebuchet MS"/>
          <w:b/>
          <w:sz w:val="20"/>
        </w:rPr>
      </w:pPr>
    </w:p>
    <w:p w14:paraId="6F10F97C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793FFBC9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6AB4409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35DC40C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0F36AB5F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3F591907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58220040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2B7087DE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171929B7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3B6211B2" w14:textId="77777777" w:rsidR="00F822CE" w:rsidRPr="00F822CE" w:rsidRDefault="00785BF5" w:rsidP="00F822CE">
      <w:pPr>
        <w:ind w:left="4253"/>
        <w:jc w:val="center"/>
        <w:rPr>
          <w:rFonts w:ascii="Trebuchet MS" w:hAnsi="Trebuchet MS"/>
          <w:sz w:val="20"/>
          <w:szCs w:val="20"/>
          <w:highlight w:val="cyan"/>
        </w:rPr>
        <w:sectPr w:rsidR="00F822CE" w:rsidRPr="00F822CE" w:rsidSect="00B36B38"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785BF5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  <w:r w:rsidR="006447D8">
        <w:rPr>
          <w:rFonts w:ascii="Trebuchet MS" w:hAnsi="Trebuchet MS"/>
          <w:sz w:val="20"/>
          <w:szCs w:val="20"/>
          <w:highlight w:val="cyan"/>
        </w:rPr>
        <w:br w:type="page"/>
      </w:r>
    </w:p>
    <w:p w14:paraId="0160C27D" w14:textId="77777777" w:rsidR="00456CF1" w:rsidRPr="0055048D" w:rsidRDefault="00456CF1" w:rsidP="0055048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55048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</w:t>
      </w:r>
      <w:r w:rsidR="007C1F7C" w:rsidRPr="0055048D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55048D">
        <w:rPr>
          <w:rFonts w:ascii="Trebuchet MS" w:hAnsi="Trebuchet MS"/>
          <w:color w:val="auto"/>
          <w:sz w:val="20"/>
          <w:szCs w:val="20"/>
        </w:rPr>
        <w:t>4</w:t>
      </w:r>
      <w:r w:rsidRPr="0055048D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55048D">
        <w:rPr>
          <w:rFonts w:ascii="Trebuchet MS" w:hAnsi="Trebuchet MS"/>
          <w:color w:val="auto"/>
          <w:sz w:val="20"/>
          <w:szCs w:val="20"/>
        </w:rPr>
        <w:t xml:space="preserve">Oświadczenie składane na podstawie art. 25a ust. 1 ustawy </w:t>
      </w:r>
      <w:proofErr w:type="spellStart"/>
      <w:r w:rsidR="0050227F" w:rsidRPr="0055048D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7811D374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5EEA0320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5286BCEA" w14:textId="77777777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r w:rsidR="009C6869" w:rsidRPr="009C6869">
        <w:rPr>
          <w:rFonts w:ascii="Trebuchet MS" w:hAnsi="Trebuchet MS" w:cs="Tahoma"/>
          <w:sz w:val="20"/>
          <w:szCs w:val="20"/>
        </w:rPr>
        <w:t>tekst jednolity: Dz.U. 2018 poz. 1986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) zwanej dalej „ustawą </w:t>
      </w:r>
      <w:proofErr w:type="spellStart"/>
      <w:r w:rsidR="00547E5B"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="00547E5B" w:rsidRPr="00856FAA">
        <w:rPr>
          <w:rFonts w:ascii="Trebuchet MS" w:hAnsi="Trebuchet MS" w:cs="Tahoma"/>
          <w:sz w:val="20"/>
          <w:szCs w:val="20"/>
        </w:rPr>
        <w:t>”</w:t>
      </w:r>
    </w:p>
    <w:p w14:paraId="160A3221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2031DCA7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33EAC324" w14:textId="77777777"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</w:t>
      </w:r>
      <w:r w:rsidR="00F13A04">
        <w:rPr>
          <w:rFonts w:ascii="Trebuchet MS" w:hAnsi="Trebuchet MS" w:cs="Tahoma"/>
          <w:sz w:val="20"/>
          <w:szCs w:val="20"/>
        </w:rPr>
        <w:t xml:space="preserve"> </w:t>
      </w:r>
      <w:r w:rsidR="002648C4" w:rsidRPr="002648C4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F13A04">
        <w:rPr>
          <w:rFonts w:ascii="Trebuchet MS" w:hAnsi="Trebuchet MS" w:cs="Tahoma"/>
          <w:sz w:val="20"/>
          <w:szCs w:val="20"/>
        </w:rPr>
        <w:t>...............................</w:t>
      </w:r>
    </w:p>
    <w:p w14:paraId="504D1910" w14:textId="77777777"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38C7649D" w14:textId="77777777" w:rsidR="00125B4C" w:rsidRPr="00B707A3" w:rsidRDefault="00134F43" w:rsidP="001E3937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 w:rsidRPr="00B707A3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602558" w:rsidRPr="00602558">
        <w:rPr>
          <w:rFonts w:ascii="Trebuchet MS" w:hAnsi="Trebuchet MS" w:cs="Tahoma"/>
          <w:b/>
          <w:sz w:val="20"/>
          <w:szCs w:val="20"/>
        </w:rPr>
        <w:t>Wykonanie zabezpieczenia tymczasowego dachu Wieży ciśnień zlokalizowanej na terenie północnym siedziby Muzeum Śląskiego w Katowicach</w:t>
      </w:r>
      <w:r w:rsidRPr="00B707A3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546BA0CB" w14:textId="77777777"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00469B5" w14:textId="77777777"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0458160E" w14:textId="77777777" w:rsidR="00456CF1" w:rsidRPr="001E3937" w:rsidRDefault="00456CF1" w:rsidP="00753D4F">
      <w:pPr>
        <w:pStyle w:val="Akapitzlist"/>
        <w:spacing w:line="360" w:lineRule="auto"/>
        <w:ind w:left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1E3937">
        <w:rPr>
          <w:rFonts w:ascii="Trebuchet MS" w:hAnsi="Trebuchet MS" w:cs="Arial"/>
          <w:sz w:val="20"/>
          <w:szCs w:val="20"/>
        </w:rPr>
        <w:t>.</w:t>
      </w:r>
      <w:r w:rsidRPr="001E3937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1E3937">
        <w:rPr>
          <w:rFonts w:ascii="Trebuchet MS" w:hAnsi="Trebuchet MS" w:cs="Arial"/>
          <w:sz w:val="20"/>
          <w:szCs w:val="20"/>
        </w:rPr>
        <w:t>3</w:t>
      </w:r>
      <w:r w:rsidRPr="001E3937">
        <w:rPr>
          <w:rFonts w:ascii="Trebuchet MS" w:hAnsi="Trebuchet MS" w:cs="Arial"/>
          <w:sz w:val="20"/>
          <w:szCs w:val="20"/>
        </w:rPr>
        <w:t>-2</w:t>
      </w:r>
      <w:r w:rsidR="0015791A"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1E3937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1E3937">
        <w:rPr>
          <w:rFonts w:ascii="Trebuchet MS" w:hAnsi="Trebuchet MS" w:cs="Arial"/>
          <w:sz w:val="20"/>
          <w:szCs w:val="20"/>
        </w:rPr>
        <w:t xml:space="preserve">art. 24 </w:t>
      </w:r>
      <w:r w:rsidRPr="001E3937">
        <w:rPr>
          <w:rFonts w:ascii="Trebuchet MS" w:hAnsi="Trebuchet MS" w:cs="Arial"/>
          <w:sz w:val="20"/>
          <w:szCs w:val="20"/>
        </w:rPr>
        <w:t>ust. 5 pkt 1</w:t>
      </w:r>
      <w:r w:rsidR="001E3937" w:rsidRPr="001E3937">
        <w:rPr>
          <w:rFonts w:ascii="Trebuchet MS" w:hAnsi="Trebuchet MS" w:cs="Arial"/>
          <w:sz w:val="20"/>
          <w:szCs w:val="20"/>
        </w:rPr>
        <w:t xml:space="preserve"> i 4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1E3937">
        <w:rPr>
          <w:rFonts w:ascii="Trebuchet MS" w:hAnsi="Trebuchet MS" w:cs="Arial"/>
          <w:sz w:val="20"/>
          <w:szCs w:val="20"/>
        </w:rPr>
        <w:t>.</w:t>
      </w:r>
    </w:p>
    <w:p w14:paraId="4252CDA2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7DA7A2AE" w14:textId="77777777" w:rsidR="00456CF1" w:rsidRPr="00BC2A81" w:rsidRDefault="00456CF1" w:rsidP="0055048D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2318DD75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0BF488E1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3F33DC22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390C743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439370C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2019BCE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52C2FC83" w14:textId="77777777" w:rsidR="005B70E9" w:rsidRPr="00456CF1" w:rsidRDefault="00833A4B" w:rsidP="0055048D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sectPr w:rsidR="005B70E9" w:rsidRPr="00456CF1" w:rsidSect="00B36B38">
      <w:foot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B749F" w14:textId="77777777" w:rsidR="00381FAF" w:rsidRDefault="00381FAF">
      <w:r>
        <w:separator/>
      </w:r>
    </w:p>
  </w:endnote>
  <w:endnote w:type="continuationSeparator" w:id="0">
    <w:p w14:paraId="0062057D" w14:textId="77777777" w:rsidR="00381FAF" w:rsidRDefault="00381FAF">
      <w:r>
        <w:continuationSeparator/>
      </w:r>
    </w:p>
  </w:endnote>
  <w:endnote w:type="continuationNotice" w:id="1">
    <w:p w14:paraId="02B1FA61" w14:textId="77777777" w:rsidR="00381FAF" w:rsidRDefault="00381F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TFF5BA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furtGothic">
    <w:altName w:val="Times New Roman"/>
    <w:charset w:val="00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638262"/>
      <w:docPartObj>
        <w:docPartGallery w:val="Page Numbers (Bottom of Page)"/>
        <w:docPartUnique/>
      </w:docPartObj>
    </w:sdtPr>
    <w:sdtEndPr/>
    <w:sdtContent>
      <w:p w14:paraId="11207CFF" w14:textId="77777777" w:rsidR="00381FAF" w:rsidRDefault="00381FAF" w:rsidP="003C23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6C0">
          <w:rPr>
            <w:noProof/>
          </w:rPr>
          <w:t>1</w:t>
        </w:r>
        <w:r>
          <w:fldChar w:fldCharType="end"/>
        </w:r>
      </w:p>
    </w:sdtContent>
  </w:sdt>
  <w:p w14:paraId="2668101D" w14:textId="77777777" w:rsidR="00381FAF" w:rsidRPr="00A80A7C" w:rsidRDefault="00381FAF" w:rsidP="00A8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14:paraId="683CBAB4" w14:textId="77777777" w:rsidR="00381FAF" w:rsidRPr="00F8156D" w:rsidRDefault="00381FAF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16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7CBC84" w14:textId="77777777" w:rsidR="00381FAF" w:rsidRDefault="00381FAF">
      <w:r>
        <w:separator/>
      </w:r>
    </w:p>
  </w:footnote>
  <w:footnote w:type="continuationSeparator" w:id="0">
    <w:p w14:paraId="462242F7" w14:textId="77777777" w:rsidR="00381FAF" w:rsidRDefault="00381FAF">
      <w:r>
        <w:continuationSeparator/>
      </w:r>
    </w:p>
  </w:footnote>
  <w:footnote w:type="continuationNotice" w:id="1">
    <w:p w14:paraId="7F822D1E" w14:textId="77777777" w:rsidR="00381FAF" w:rsidRDefault="00381FAF"/>
  </w:footnote>
  <w:footnote w:id="2">
    <w:p w14:paraId="3A9873B6" w14:textId="77777777" w:rsidR="00381FAF" w:rsidRDefault="00381FAF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3">
    <w:p w14:paraId="059BEDB4" w14:textId="63E210E2" w:rsidR="00381FAF" w:rsidRDefault="00381FAF" w:rsidP="00B0156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 w:cs="Tahoma"/>
          <w:i/>
          <w:sz w:val="18"/>
          <w:szCs w:val="18"/>
        </w:rPr>
        <w:t>M</w:t>
      </w:r>
      <w:r w:rsidRPr="00FE13AC">
        <w:rPr>
          <w:rFonts w:ascii="Trebuchet MS" w:hAnsi="Trebuchet MS" w:cs="Tahoma"/>
          <w:i/>
          <w:sz w:val="18"/>
          <w:szCs w:val="18"/>
        </w:rPr>
        <w:t>inimalny okres gwarancji</w:t>
      </w:r>
      <w:r>
        <w:rPr>
          <w:rFonts w:ascii="Trebuchet MS" w:hAnsi="Trebuchet MS" w:cs="Tahoma"/>
          <w:i/>
          <w:sz w:val="18"/>
          <w:szCs w:val="18"/>
        </w:rPr>
        <w:t xml:space="preserve">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na przedmiot zamówienia wynosi </w:t>
      </w:r>
      <w:r>
        <w:rPr>
          <w:rFonts w:ascii="Trebuchet MS" w:hAnsi="Trebuchet MS" w:cs="Tahoma"/>
          <w:i/>
          <w:sz w:val="18"/>
          <w:szCs w:val="18"/>
        </w:rPr>
        <w:t xml:space="preserve">12 miesięcy i </w:t>
      </w:r>
      <w:r w:rsidRPr="00FE13AC">
        <w:rPr>
          <w:rFonts w:ascii="Trebuchet MS" w:hAnsi="Trebuchet MS" w:cs="Tahoma"/>
          <w:i/>
          <w:sz w:val="18"/>
          <w:szCs w:val="18"/>
        </w:rPr>
        <w:t>stanowi kryterium oceny ofert, którego szczegółowy opis znajduje się w rozdziale XIV</w:t>
      </w:r>
      <w:r>
        <w:rPr>
          <w:rFonts w:ascii="Trebuchet MS" w:hAnsi="Trebuchet MS" w:cs="Tahoma"/>
          <w:i/>
          <w:sz w:val="18"/>
          <w:szCs w:val="18"/>
        </w:rPr>
        <w:t xml:space="preserve"> ust. 5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pkt </w:t>
      </w:r>
      <w:r>
        <w:rPr>
          <w:rFonts w:ascii="Trebuchet MS" w:hAnsi="Trebuchet MS" w:cs="Tahoma"/>
          <w:i/>
          <w:sz w:val="18"/>
          <w:szCs w:val="18"/>
        </w:rPr>
        <w:t>2)</w:t>
      </w:r>
      <w:r w:rsidRPr="00FE13AC">
        <w:rPr>
          <w:rFonts w:ascii="Trebuchet MS" w:hAnsi="Trebuchet MS" w:cs="Tahoma"/>
          <w:i/>
          <w:sz w:val="18"/>
          <w:szCs w:val="18"/>
        </w:rPr>
        <w:t xml:space="preserve"> SIWZ</w:t>
      </w:r>
      <w:r>
        <w:rPr>
          <w:rFonts w:ascii="Trebuchet MS" w:hAnsi="Trebuchet MS" w:cs="Tahoma"/>
          <w:i/>
          <w:sz w:val="18"/>
          <w:szCs w:val="18"/>
        </w:rPr>
        <w:t>.</w:t>
      </w:r>
    </w:p>
    <w:p w14:paraId="49FACB09" w14:textId="77777777" w:rsidR="00381FAF" w:rsidRDefault="00381FAF">
      <w:pPr>
        <w:pStyle w:val="Tekstprzypisudolnego"/>
      </w:pPr>
    </w:p>
  </w:footnote>
  <w:footnote w:id="4">
    <w:p w14:paraId="354BFE66" w14:textId="77777777" w:rsidR="00381FAF" w:rsidRPr="00C06357" w:rsidRDefault="00381FAF" w:rsidP="00B01564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(ogólne rozporządzenie o ochronie danych) (Dz. Urz. UE L 119 z 04.05.2016, </w:t>
      </w:r>
      <w:proofErr w:type="gramStart"/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str</w:t>
      </w:r>
      <w:proofErr w:type="gramEnd"/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5">
    <w:p w14:paraId="3F6B58A2" w14:textId="77777777" w:rsidR="00381FAF" w:rsidRDefault="00381FAF" w:rsidP="00B0156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 xml:space="preserve">W </w:t>
      </w:r>
      <w:proofErr w:type="gramStart"/>
      <w:r w:rsidRPr="00C06357">
        <w:rPr>
          <w:rFonts w:ascii="Trebuchet MS" w:hAnsi="Trebuchet MS"/>
          <w:sz w:val="16"/>
          <w:szCs w:val="16"/>
        </w:rPr>
        <w:t>przypadku gdy</w:t>
      </w:r>
      <w:proofErr w:type="gramEnd"/>
      <w:r w:rsidRPr="00C06357">
        <w:rPr>
          <w:rFonts w:ascii="Trebuchet MS" w:hAnsi="Trebuchet MS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51E8B8E6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1" w15:restartNumberingAfterBreak="0">
    <w:nsid w:val="00000010"/>
    <w:multiLevelType w:val="singleLevel"/>
    <w:tmpl w:val="51709314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ahoma"/>
        <w:b/>
      </w:rPr>
    </w:lvl>
  </w:abstractNum>
  <w:abstractNum w:abstractNumId="2" w15:restartNumberingAfterBreak="0">
    <w:nsid w:val="009570CB"/>
    <w:multiLevelType w:val="multilevel"/>
    <w:tmpl w:val="B8D44CA8"/>
    <w:numStyleLink w:val="Styl51"/>
  </w:abstractNum>
  <w:abstractNum w:abstractNumId="3" w15:restartNumberingAfterBreak="0">
    <w:nsid w:val="00FA210C"/>
    <w:multiLevelType w:val="hybridMultilevel"/>
    <w:tmpl w:val="EF9496B0"/>
    <w:lvl w:ilvl="0" w:tplc="8AE031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954D73"/>
    <w:multiLevelType w:val="hybridMultilevel"/>
    <w:tmpl w:val="4AD894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7C404824">
      <w:start w:val="1"/>
      <w:numFmt w:val="lowerLetter"/>
      <w:lvlText w:val="%3)"/>
      <w:lvlJc w:val="left"/>
      <w:pPr>
        <w:ind w:left="17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6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1E5F1D"/>
    <w:multiLevelType w:val="multilevel"/>
    <w:tmpl w:val="8890A276"/>
    <w:numStyleLink w:val="Styl5"/>
  </w:abstractNum>
  <w:abstractNum w:abstractNumId="9" w15:restartNumberingAfterBreak="0">
    <w:nsid w:val="0A7C7B6D"/>
    <w:multiLevelType w:val="hybridMultilevel"/>
    <w:tmpl w:val="C652D1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B53243C"/>
    <w:multiLevelType w:val="hybridMultilevel"/>
    <w:tmpl w:val="8404E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5525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763F51"/>
    <w:multiLevelType w:val="multilevel"/>
    <w:tmpl w:val="0C7EA28A"/>
    <w:styleLink w:val="Styl1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3" w15:restartNumberingAfterBreak="0">
    <w:nsid w:val="180A76DD"/>
    <w:multiLevelType w:val="hybridMultilevel"/>
    <w:tmpl w:val="BCDCC1AC"/>
    <w:lvl w:ilvl="0" w:tplc="985ED37A">
      <w:start w:val="1"/>
      <w:numFmt w:val="decimal"/>
      <w:lvlText w:val="%1)"/>
      <w:lvlJc w:val="left"/>
      <w:pPr>
        <w:ind w:left="306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14" w15:restartNumberingAfterBreak="0">
    <w:nsid w:val="1A236C54"/>
    <w:multiLevelType w:val="hybridMultilevel"/>
    <w:tmpl w:val="17CEBF0E"/>
    <w:lvl w:ilvl="0" w:tplc="3C10A298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FF6E7D"/>
    <w:multiLevelType w:val="hybridMultilevel"/>
    <w:tmpl w:val="4CAE1DBE"/>
    <w:lvl w:ilvl="0" w:tplc="0415000F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D96C99E2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BE6A9AD6">
      <w:start w:val="1"/>
      <w:numFmt w:val="lowerLetter"/>
      <w:lvlText w:val="%5)"/>
      <w:lvlJc w:val="left"/>
      <w:pPr>
        <w:ind w:left="3948" w:hanging="708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D505A3"/>
    <w:multiLevelType w:val="multilevel"/>
    <w:tmpl w:val="C39EFAAC"/>
    <w:styleLink w:val="Styl41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0307886"/>
    <w:multiLevelType w:val="hybridMultilevel"/>
    <w:tmpl w:val="29EA5D0E"/>
    <w:lvl w:ilvl="0" w:tplc="04150011">
      <w:start w:val="1"/>
      <w:numFmt w:val="decimal"/>
      <w:lvlText w:val="%1)"/>
      <w:lvlJc w:val="left"/>
      <w:pPr>
        <w:ind w:left="981" w:hanging="360"/>
      </w:pPr>
    </w:lvl>
    <w:lvl w:ilvl="1" w:tplc="04150019" w:tentative="1">
      <w:start w:val="1"/>
      <w:numFmt w:val="lowerLetter"/>
      <w:lvlText w:val="%2."/>
      <w:lvlJc w:val="left"/>
      <w:pPr>
        <w:ind w:left="1701" w:hanging="360"/>
      </w:pPr>
    </w:lvl>
    <w:lvl w:ilvl="2" w:tplc="0415001B" w:tentative="1">
      <w:start w:val="1"/>
      <w:numFmt w:val="lowerRoman"/>
      <w:lvlText w:val="%3."/>
      <w:lvlJc w:val="right"/>
      <w:pPr>
        <w:ind w:left="2421" w:hanging="180"/>
      </w:pPr>
    </w:lvl>
    <w:lvl w:ilvl="3" w:tplc="0415000F" w:tentative="1">
      <w:start w:val="1"/>
      <w:numFmt w:val="decimal"/>
      <w:lvlText w:val="%4."/>
      <w:lvlJc w:val="left"/>
      <w:pPr>
        <w:ind w:left="3141" w:hanging="360"/>
      </w:pPr>
    </w:lvl>
    <w:lvl w:ilvl="4" w:tplc="04150019" w:tentative="1">
      <w:start w:val="1"/>
      <w:numFmt w:val="lowerLetter"/>
      <w:lvlText w:val="%5."/>
      <w:lvlJc w:val="left"/>
      <w:pPr>
        <w:ind w:left="3861" w:hanging="360"/>
      </w:pPr>
    </w:lvl>
    <w:lvl w:ilvl="5" w:tplc="0415001B" w:tentative="1">
      <w:start w:val="1"/>
      <w:numFmt w:val="lowerRoman"/>
      <w:lvlText w:val="%6."/>
      <w:lvlJc w:val="right"/>
      <w:pPr>
        <w:ind w:left="4581" w:hanging="180"/>
      </w:pPr>
    </w:lvl>
    <w:lvl w:ilvl="6" w:tplc="0415000F" w:tentative="1">
      <w:start w:val="1"/>
      <w:numFmt w:val="decimal"/>
      <w:lvlText w:val="%7."/>
      <w:lvlJc w:val="left"/>
      <w:pPr>
        <w:ind w:left="5301" w:hanging="360"/>
      </w:pPr>
    </w:lvl>
    <w:lvl w:ilvl="7" w:tplc="04150019" w:tentative="1">
      <w:start w:val="1"/>
      <w:numFmt w:val="lowerLetter"/>
      <w:lvlText w:val="%8."/>
      <w:lvlJc w:val="left"/>
      <w:pPr>
        <w:ind w:left="6021" w:hanging="360"/>
      </w:pPr>
    </w:lvl>
    <w:lvl w:ilvl="8" w:tplc="0415001B" w:tentative="1">
      <w:start w:val="1"/>
      <w:numFmt w:val="lowerRoman"/>
      <w:lvlText w:val="%9."/>
      <w:lvlJc w:val="right"/>
      <w:pPr>
        <w:ind w:left="6741" w:hanging="180"/>
      </w:pPr>
    </w:lvl>
  </w:abstractNum>
  <w:abstractNum w:abstractNumId="18" w15:restartNumberingAfterBreak="0">
    <w:nsid w:val="21B841A6"/>
    <w:multiLevelType w:val="hybridMultilevel"/>
    <w:tmpl w:val="6AF6D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1BB4378"/>
    <w:multiLevelType w:val="hybridMultilevel"/>
    <w:tmpl w:val="F7D09874"/>
    <w:lvl w:ilvl="0" w:tplc="EB7C8738">
      <w:start w:val="1"/>
      <w:numFmt w:val="decimal"/>
      <w:lvlText w:val="%1."/>
      <w:lvlJc w:val="left"/>
      <w:pPr>
        <w:ind w:left="720" w:hanging="360"/>
      </w:pPr>
    </w:lvl>
    <w:lvl w:ilvl="1" w:tplc="0D08353E" w:tentative="1">
      <w:start w:val="1"/>
      <w:numFmt w:val="lowerLetter"/>
      <w:lvlText w:val="%2."/>
      <w:lvlJc w:val="left"/>
      <w:pPr>
        <w:ind w:left="1440" w:hanging="360"/>
      </w:pPr>
    </w:lvl>
    <w:lvl w:ilvl="2" w:tplc="E4C61982" w:tentative="1">
      <w:start w:val="1"/>
      <w:numFmt w:val="lowerRoman"/>
      <w:lvlText w:val="%3."/>
      <w:lvlJc w:val="right"/>
      <w:pPr>
        <w:ind w:left="2160" w:hanging="180"/>
      </w:pPr>
    </w:lvl>
    <w:lvl w:ilvl="3" w:tplc="CFB25D0E" w:tentative="1">
      <w:start w:val="1"/>
      <w:numFmt w:val="decimal"/>
      <w:lvlText w:val="%4."/>
      <w:lvlJc w:val="left"/>
      <w:pPr>
        <w:ind w:left="2880" w:hanging="360"/>
      </w:pPr>
    </w:lvl>
    <w:lvl w:ilvl="4" w:tplc="680642FE" w:tentative="1">
      <w:start w:val="1"/>
      <w:numFmt w:val="lowerLetter"/>
      <w:lvlText w:val="%5."/>
      <w:lvlJc w:val="left"/>
      <w:pPr>
        <w:ind w:left="3600" w:hanging="360"/>
      </w:pPr>
    </w:lvl>
    <w:lvl w:ilvl="5" w:tplc="7CAE9996" w:tentative="1">
      <w:start w:val="1"/>
      <w:numFmt w:val="lowerRoman"/>
      <w:lvlText w:val="%6."/>
      <w:lvlJc w:val="right"/>
      <w:pPr>
        <w:ind w:left="4320" w:hanging="180"/>
      </w:pPr>
    </w:lvl>
    <w:lvl w:ilvl="6" w:tplc="9B72DA74" w:tentative="1">
      <w:start w:val="1"/>
      <w:numFmt w:val="decimal"/>
      <w:lvlText w:val="%7."/>
      <w:lvlJc w:val="left"/>
      <w:pPr>
        <w:ind w:left="5040" w:hanging="360"/>
      </w:pPr>
    </w:lvl>
    <w:lvl w:ilvl="7" w:tplc="140A35BA" w:tentative="1">
      <w:start w:val="1"/>
      <w:numFmt w:val="lowerLetter"/>
      <w:lvlText w:val="%8."/>
      <w:lvlJc w:val="left"/>
      <w:pPr>
        <w:ind w:left="5760" w:hanging="360"/>
      </w:pPr>
    </w:lvl>
    <w:lvl w:ilvl="8" w:tplc="A44A2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490FD7"/>
    <w:multiLevelType w:val="multilevel"/>
    <w:tmpl w:val="B0EA771C"/>
    <w:styleLink w:val="Styl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6041BB1"/>
    <w:multiLevelType w:val="hybridMultilevel"/>
    <w:tmpl w:val="2F04398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266948F6"/>
    <w:multiLevelType w:val="multilevel"/>
    <w:tmpl w:val="0415001F"/>
    <w:styleLink w:val="Styl21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6ED1C17"/>
    <w:multiLevelType w:val="hybridMultilevel"/>
    <w:tmpl w:val="9C223F50"/>
    <w:lvl w:ilvl="0" w:tplc="E83029F0">
      <w:start w:val="1"/>
      <w:numFmt w:val="decimal"/>
      <w:lvlText w:val="%1."/>
      <w:lvlJc w:val="left"/>
      <w:pPr>
        <w:ind w:left="720" w:hanging="360"/>
      </w:pPr>
    </w:lvl>
    <w:lvl w:ilvl="1" w:tplc="5E30CFB2" w:tentative="1">
      <w:start w:val="1"/>
      <w:numFmt w:val="lowerLetter"/>
      <w:lvlText w:val="%2."/>
      <w:lvlJc w:val="left"/>
      <w:pPr>
        <w:ind w:left="1440" w:hanging="360"/>
      </w:pPr>
    </w:lvl>
    <w:lvl w:ilvl="2" w:tplc="68A029C0" w:tentative="1">
      <w:start w:val="1"/>
      <w:numFmt w:val="lowerRoman"/>
      <w:lvlText w:val="%3."/>
      <w:lvlJc w:val="right"/>
      <w:pPr>
        <w:ind w:left="2160" w:hanging="180"/>
      </w:pPr>
    </w:lvl>
    <w:lvl w:ilvl="3" w:tplc="FB1E48B2" w:tentative="1">
      <w:start w:val="1"/>
      <w:numFmt w:val="decimal"/>
      <w:lvlText w:val="%4."/>
      <w:lvlJc w:val="left"/>
      <w:pPr>
        <w:ind w:left="2880" w:hanging="360"/>
      </w:pPr>
    </w:lvl>
    <w:lvl w:ilvl="4" w:tplc="5B6CA016" w:tentative="1">
      <w:start w:val="1"/>
      <w:numFmt w:val="lowerLetter"/>
      <w:lvlText w:val="%5."/>
      <w:lvlJc w:val="left"/>
      <w:pPr>
        <w:ind w:left="3600" w:hanging="360"/>
      </w:pPr>
    </w:lvl>
    <w:lvl w:ilvl="5" w:tplc="1190036C" w:tentative="1">
      <w:start w:val="1"/>
      <w:numFmt w:val="lowerRoman"/>
      <w:lvlText w:val="%6."/>
      <w:lvlJc w:val="right"/>
      <w:pPr>
        <w:ind w:left="4320" w:hanging="180"/>
      </w:pPr>
    </w:lvl>
    <w:lvl w:ilvl="6" w:tplc="A9B6368C" w:tentative="1">
      <w:start w:val="1"/>
      <w:numFmt w:val="decimal"/>
      <w:lvlText w:val="%7."/>
      <w:lvlJc w:val="left"/>
      <w:pPr>
        <w:ind w:left="5040" w:hanging="360"/>
      </w:pPr>
    </w:lvl>
    <w:lvl w:ilvl="7" w:tplc="FDF2D23E" w:tentative="1">
      <w:start w:val="1"/>
      <w:numFmt w:val="lowerLetter"/>
      <w:lvlText w:val="%8."/>
      <w:lvlJc w:val="left"/>
      <w:pPr>
        <w:ind w:left="5760" w:hanging="360"/>
      </w:pPr>
    </w:lvl>
    <w:lvl w:ilvl="8" w:tplc="0BD40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364E0B"/>
    <w:multiLevelType w:val="hybridMultilevel"/>
    <w:tmpl w:val="612C6D0C"/>
    <w:lvl w:ilvl="0" w:tplc="C8944A0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5" w15:restartNumberingAfterBreak="0">
    <w:nsid w:val="28601746"/>
    <w:multiLevelType w:val="hybridMultilevel"/>
    <w:tmpl w:val="15805006"/>
    <w:lvl w:ilvl="0" w:tplc="0415000F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2B2D2088"/>
    <w:multiLevelType w:val="multilevel"/>
    <w:tmpl w:val="8890A276"/>
    <w:styleLink w:val="Styl5"/>
    <w:lvl w:ilvl="0">
      <w:start w:val="9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28" w15:restartNumberingAfterBreak="0">
    <w:nsid w:val="2D066BA1"/>
    <w:multiLevelType w:val="multilevel"/>
    <w:tmpl w:val="0415001F"/>
    <w:styleLink w:val="Styl2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EC33A93"/>
    <w:multiLevelType w:val="hybridMultilevel"/>
    <w:tmpl w:val="E19CB894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22DA5794" w:tentative="1">
      <w:start w:val="1"/>
      <w:numFmt w:val="lowerLetter"/>
      <w:lvlText w:val="%2."/>
      <w:lvlJc w:val="left"/>
      <w:pPr>
        <w:ind w:left="1440" w:hanging="360"/>
      </w:pPr>
    </w:lvl>
    <w:lvl w:ilvl="2" w:tplc="3CBE9E3C" w:tentative="1">
      <w:start w:val="1"/>
      <w:numFmt w:val="lowerRoman"/>
      <w:lvlText w:val="%3."/>
      <w:lvlJc w:val="righ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547823"/>
    <w:multiLevelType w:val="hybridMultilevel"/>
    <w:tmpl w:val="4BF8E6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368581C"/>
    <w:multiLevelType w:val="hybridMultilevel"/>
    <w:tmpl w:val="20F80C3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4D75352"/>
    <w:multiLevelType w:val="hybridMultilevel"/>
    <w:tmpl w:val="6150B5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7765B9C"/>
    <w:multiLevelType w:val="hybridMultilevel"/>
    <w:tmpl w:val="872405F4"/>
    <w:lvl w:ilvl="0" w:tplc="04150011">
      <w:start w:val="1"/>
      <w:numFmt w:val="decimal"/>
      <w:lvlText w:val="%1)"/>
      <w:lvlJc w:val="left"/>
      <w:pPr>
        <w:ind w:left="-31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1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8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5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2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0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7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445" w:hanging="180"/>
      </w:pPr>
      <w:rPr>
        <w:rFonts w:cs="Times New Roman"/>
      </w:rPr>
    </w:lvl>
  </w:abstractNum>
  <w:abstractNum w:abstractNumId="35" w15:restartNumberingAfterBreak="0">
    <w:nsid w:val="3B6675E7"/>
    <w:multiLevelType w:val="hybridMultilevel"/>
    <w:tmpl w:val="EF58AFA0"/>
    <w:lvl w:ilvl="0" w:tplc="B4C45B6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6525C6"/>
    <w:multiLevelType w:val="hybridMultilevel"/>
    <w:tmpl w:val="962EF8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34C0049"/>
    <w:multiLevelType w:val="hybridMultilevel"/>
    <w:tmpl w:val="5CD6D8FA"/>
    <w:lvl w:ilvl="0" w:tplc="AAE0C0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AF3588"/>
    <w:multiLevelType w:val="hybridMultilevel"/>
    <w:tmpl w:val="BA58762C"/>
    <w:lvl w:ilvl="0" w:tplc="8CC6FA2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0" w15:restartNumberingAfterBreak="0">
    <w:nsid w:val="45DB1B65"/>
    <w:multiLevelType w:val="hybridMultilevel"/>
    <w:tmpl w:val="CDA6DE6C"/>
    <w:lvl w:ilvl="0" w:tplc="833E7F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F44581"/>
    <w:multiLevelType w:val="multilevel"/>
    <w:tmpl w:val="B7A0E8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B717FC0"/>
    <w:multiLevelType w:val="hybridMultilevel"/>
    <w:tmpl w:val="6FF22A4E"/>
    <w:lvl w:ilvl="0" w:tplc="FDA08CA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C60DE9"/>
    <w:multiLevelType w:val="hybridMultilevel"/>
    <w:tmpl w:val="AC50F9B6"/>
    <w:lvl w:ilvl="0" w:tplc="7CE256B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9232F752">
      <w:start w:val="1"/>
      <w:numFmt w:val="lowerLetter"/>
      <w:lvlText w:val="%2."/>
      <w:lvlJc w:val="left"/>
      <w:pPr>
        <w:ind w:left="1440" w:hanging="360"/>
      </w:pPr>
    </w:lvl>
    <w:lvl w:ilvl="2" w:tplc="7BCCBE0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C34B7E8" w:tentative="1">
      <w:start w:val="1"/>
      <w:numFmt w:val="decimal"/>
      <w:lvlText w:val="%4."/>
      <w:lvlJc w:val="left"/>
      <w:pPr>
        <w:ind w:left="2880" w:hanging="360"/>
      </w:pPr>
    </w:lvl>
    <w:lvl w:ilvl="4" w:tplc="F0A0D618" w:tentative="1">
      <w:start w:val="1"/>
      <w:numFmt w:val="lowerLetter"/>
      <w:lvlText w:val="%5."/>
      <w:lvlJc w:val="left"/>
      <w:pPr>
        <w:ind w:left="3600" w:hanging="360"/>
      </w:pPr>
    </w:lvl>
    <w:lvl w:ilvl="5" w:tplc="13DA13CC" w:tentative="1">
      <w:start w:val="1"/>
      <w:numFmt w:val="lowerRoman"/>
      <w:lvlText w:val="%6."/>
      <w:lvlJc w:val="right"/>
      <w:pPr>
        <w:ind w:left="4320" w:hanging="180"/>
      </w:pPr>
    </w:lvl>
    <w:lvl w:ilvl="6" w:tplc="ED78CC9C" w:tentative="1">
      <w:start w:val="1"/>
      <w:numFmt w:val="decimal"/>
      <w:lvlText w:val="%7."/>
      <w:lvlJc w:val="left"/>
      <w:pPr>
        <w:ind w:left="5040" w:hanging="360"/>
      </w:pPr>
    </w:lvl>
    <w:lvl w:ilvl="7" w:tplc="1B004D64" w:tentative="1">
      <w:start w:val="1"/>
      <w:numFmt w:val="lowerLetter"/>
      <w:lvlText w:val="%8."/>
      <w:lvlJc w:val="left"/>
      <w:pPr>
        <w:ind w:left="5760" w:hanging="360"/>
      </w:pPr>
    </w:lvl>
    <w:lvl w:ilvl="8" w:tplc="8A069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4A00D8"/>
    <w:multiLevelType w:val="hybridMultilevel"/>
    <w:tmpl w:val="00A4FE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45506BE"/>
    <w:multiLevelType w:val="hybridMultilevel"/>
    <w:tmpl w:val="907675F2"/>
    <w:lvl w:ilvl="0" w:tplc="D96C99E2">
      <w:start w:val="1"/>
      <w:numFmt w:val="decimal"/>
      <w:lvlText w:val="%1."/>
      <w:lvlJc w:val="left"/>
      <w:pPr>
        <w:ind w:left="360" w:hanging="360"/>
      </w:pPr>
    </w:lvl>
    <w:lvl w:ilvl="1" w:tplc="C0D2E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</w:rPr>
    </w:lvl>
    <w:lvl w:ilvl="2" w:tplc="5EFC5B6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71FE7C64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EA380D12" w:tentative="1">
      <w:start w:val="1"/>
      <w:numFmt w:val="lowerLetter"/>
      <w:lvlText w:val="%5."/>
      <w:lvlJc w:val="left"/>
      <w:pPr>
        <w:ind w:left="3240" w:hanging="360"/>
      </w:p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</w:lvl>
    <w:lvl w:ilvl="6" w:tplc="430A6386" w:tentative="1">
      <w:start w:val="1"/>
      <w:numFmt w:val="decimal"/>
      <w:lvlText w:val="%7."/>
      <w:lvlJc w:val="left"/>
      <w:pPr>
        <w:ind w:left="4680" w:hanging="360"/>
      </w:p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8186879"/>
    <w:multiLevelType w:val="hybridMultilevel"/>
    <w:tmpl w:val="9DD0C834"/>
    <w:lvl w:ilvl="0" w:tplc="6B4E22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596128F4"/>
    <w:multiLevelType w:val="multilevel"/>
    <w:tmpl w:val="883E5C24"/>
    <w:styleLink w:val="Styl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9C52298"/>
    <w:multiLevelType w:val="hybridMultilevel"/>
    <w:tmpl w:val="9606E4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A540A3F"/>
    <w:multiLevelType w:val="hybridMultilevel"/>
    <w:tmpl w:val="53265E0E"/>
    <w:lvl w:ilvl="0" w:tplc="C3725E3A">
      <w:start w:val="1"/>
      <w:numFmt w:val="decimal"/>
      <w:lvlText w:val="%1."/>
      <w:lvlJc w:val="left"/>
      <w:pPr>
        <w:ind w:left="360" w:hanging="360"/>
      </w:pPr>
    </w:lvl>
    <w:lvl w:ilvl="1" w:tplc="6D4EE2A0" w:tentative="1">
      <w:start w:val="1"/>
      <w:numFmt w:val="lowerLetter"/>
      <w:lvlText w:val="%2."/>
      <w:lvlJc w:val="left"/>
      <w:pPr>
        <w:ind w:left="1080" w:hanging="360"/>
      </w:pPr>
    </w:lvl>
    <w:lvl w:ilvl="2" w:tplc="D12C3EB2" w:tentative="1">
      <w:start w:val="1"/>
      <w:numFmt w:val="lowerRoman"/>
      <w:lvlText w:val="%3."/>
      <w:lvlJc w:val="right"/>
      <w:pPr>
        <w:ind w:left="1800" w:hanging="180"/>
      </w:pPr>
    </w:lvl>
    <w:lvl w:ilvl="3" w:tplc="B830C2A6" w:tentative="1">
      <w:start w:val="1"/>
      <w:numFmt w:val="decimal"/>
      <w:lvlText w:val="%4."/>
      <w:lvlJc w:val="left"/>
      <w:pPr>
        <w:ind w:left="2520" w:hanging="360"/>
      </w:pPr>
    </w:lvl>
    <w:lvl w:ilvl="4" w:tplc="CF50C974" w:tentative="1">
      <w:start w:val="1"/>
      <w:numFmt w:val="lowerLetter"/>
      <w:lvlText w:val="%5."/>
      <w:lvlJc w:val="left"/>
      <w:pPr>
        <w:ind w:left="3240" w:hanging="360"/>
      </w:pPr>
    </w:lvl>
    <w:lvl w:ilvl="5" w:tplc="ED0466A8" w:tentative="1">
      <w:start w:val="1"/>
      <w:numFmt w:val="lowerRoman"/>
      <w:lvlText w:val="%6."/>
      <w:lvlJc w:val="right"/>
      <w:pPr>
        <w:ind w:left="3960" w:hanging="180"/>
      </w:pPr>
    </w:lvl>
    <w:lvl w:ilvl="6" w:tplc="ABA8E27E" w:tentative="1">
      <w:start w:val="1"/>
      <w:numFmt w:val="decimal"/>
      <w:lvlText w:val="%7."/>
      <w:lvlJc w:val="left"/>
      <w:pPr>
        <w:ind w:left="4680" w:hanging="360"/>
      </w:pPr>
    </w:lvl>
    <w:lvl w:ilvl="7" w:tplc="B936F71A" w:tentative="1">
      <w:start w:val="1"/>
      <w:numFmt w:val="lowerLetter"/>
      <w:lvlText w:val="%8."/>
      <w:lvlJc w:val="left"/>
      <w:pPr>
        <w:ind w:left="5400" w:hanging="360"/>
      </w:pPr>
    </w:lvl>
    <w:lvl w:ilvl="8" w:tplc="29422D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5B6B0A"/>
    <w:multiLevelType w:val="multilevel"/>
    <w:tmpl w:val="B06A8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FF74D76"/>
    <w:multiLevelType w:val="hybridMultilevel"/>
    <w:tmpl w:val="D2269D38"/>
    <w:lvl w:ilvl="0" w:tplc="04150011">
      <w:start w:val="1"/>
      <w:numFmt w:val="decimal"/>
      <w:lvlText w:val="%1)"/>
      <w:lvlJc w:val="left"/>
      <w:pPr>
        <w:ind w:left="306" w:hanging="360"/>
      </w:pPr>
      <w:rPr>
        <w:rFonts w:cs="Times New Roman"/>
      </w:rPr>
    </w:lvl>
    <w:lvl w:ilvl="1" w:tplc="B9FEF6A6">
      <w:start w:val="1"/>
      <w:numFmt w:val="lowerLetter"/>
      <w:lvlText w:val="%2)"/>
      <w:lvlJc w:val="left"/>
      <w:pPr>
        <w:ind w:left="1026" w:hanging="360"/>
      </w:pPr>
      <w:rPr>
        <w:rFonts w:ascii="Trebuchet MS" w:hAnsi="Trebuchet MS" w:hint="default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2D8CA488">
      <w:start w:val="1"/>
      <w:numFmt w:val="decimal"/>
      <w:lvlText w:val="%4."/>
      <w:lvlJc w:val="left"/>
      <w:pPr>
        <w:ind w:left="246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53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64C36217"/>
    <w:multiLevelType w:val="hybridMultilevel"/>
    <w:tmpl w:val="9BD0F5D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F18331A">
      <w:start w:val="1"/>
      <w:numFmt w:val="decimal"/>
      <w:lvlText w:val="%4."/>
      <w:lvlJc w:val="left"/>
      <w:pPr>
        <w:ind w:left="2880" w:hanging="360"/>
      </w:pPr>
      <w:rPr>
        <w:rFonts w:cs="TTFF5BA750t00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1647E8"/>
    <w:multiLevelType w:val="hybridMultilevel"/>
    <w:tmpl w:val="A85E9FC0"/>
    <w:lvl w:ilvl="0" w:tplc="C0D2E25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6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7" w15:restartNumberingAfterBreak="0">
    <w:nsid w:val="67562363"/>
    <w:multiLevelType w:val="hybridMultilevel"/>
    <w:tmpl w:val="B692B87E"/>
    <w:lvl w:ilvl="0" w:tplc="3352615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33526150">
      <w:start w:val="1"/>
      <w:numFmt w:val="decimal"/>
      <w:lvlText w:val="%3)"/>
      <w:lvlJc w:val="left"/>
      <w:pPr>
        <w:ind w:left="2586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69B101D3"/>
    <w:multiLevelType w:val="multilevel"/>
    <w:tmpl w:val="6858758E"/>
    <w:styleLink w:val="Styl3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9F7008B"/>
    <w:multiLevelType w:val="hybridMultilevel"/>
    <w:tmpl w:val="202204E6"/>
    <w:name w:val="WW8Num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0" w15:restartNumberingAfterBreak="0">
    <w:nsid w:val="6CB22D36"/>
    <w:multiLevelType w:val="hybridMultilevel"/>
    <w:tmpl w:val="34CCEBA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0BD5A0F"/>
    <w:multiLevelType w:val="hybridMultilevel"/>
    <w:tmpl w:val="89CAA42C"/>
    <w:lvl w:ilvl="0" w:tplc="04150011">
      <w:start w:val="1"/>
      <w:numFmt w:val="decimal"/>
      <w:lvlText w:val="%1)"/>
      <w:lvlJc w:val="left"/>
      <w:pPr>
        <w:ind w:left="30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63" w15:restartNumberingAfterBreak="0">
    <w:nsid w:val="713A0B45"/>
    <w:multiLevelType w:val="hybridMultilevel"/>
    <w:tmpl w:val="4CB889F2"/>
    <w:lvl w:ilvl="0" w:tplc="B0506FE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4" w15:restartNumberingAfterBreak="0">
    <w:nsid w:val="715509B6"/>
    <w:multiLevelType w:val="hybridMultilevel"/>
    <w:tmpl w:val="E4E85CA6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550C50"/>
    <w:multiLevelType w:val="multilevel"/>
    <w:tmpl w:val="B8D44CA8"/>
    <w:styleLink w:val="Styl51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757D0417"/>
    <w:multiLevelType w:val="hybridMultilevel"/>
    <w:tmpl w:val="4E5225EE"/>
    <w:lvl w:ilvl="0" w:tplc="D890BA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69" w15:restartNumberingAfterBreak="0">
    <w:nsid w:val="7746196B"/>
    <w:multiLevelType w:val="hybridMultilevel"/>
    <w:tmpl w:val="C4186F8E"/>
    <w:lvl w:ilvl="0" w:tplc="18EA35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778D1B9F"/>
    <w:multiLevelType w:val="hybridMultilevel"/>
    <w:tmpl w:val="D30ABEF4"/>
    <w:lvl w:ilvl="0" w:tplc="34C6F0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BBF2E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26C6548" w:tentative="1">
      <w:start w:val="1"/>
      <w:numFmt w:val="lowerRoman"/>
      <w:lvlText w:val="%3."/>
      <w:lvlJc w:val="right"/>
      <w:pPr>
        <w:ind w:left="2160" w:hanging="180"/>
      </w:pPr>
    </w:lvl>
    <w:lvl w:ilvl="3" w:tplc="0976406A" w:tentative="1">
      <w:start w:val="1"/>
      <w:numFmt w:val="decimal"/>
      <w:lvlText w:val="%4."/>
      <w:lvlJc w:val="left"/>
      <w:pPr>
        <w:ind w:left="2880" w:hanging="360"/>
      </w:pPr>
    </w:lvl>
    <w:lvl w:ilvl="4" w:tplc="9544D688" w:tentative="1">
      <w:start w:val="1"/>
      <w:numFmt w:val="lowerLetter"/>
      <w:lvlText w:val="%5."/>
      <w:lvlJc w:val="left"/>
      <w:pPr>
        <w:ind w:left="3600" w:hanging="360"/>
      </w:pPr>
    </w:lvl>
    <w:lvl w:ilvl="5" w:tplc="ADDA33C2" w:tentative="1">
      <w:start w:val="1"/>
      <w:numFmt w:val="lowerRoman"/>
      <w:lvlText w:val="%6."/>
      <w:lvlJc w:val="right"/>
      <w:pPr>
        <w:ind w:left="4320" w:hanging="180"/>
      </w:pPr>
    </w:lvl>
    <w:lvl w:ilvl="6" w:tplc="188ABCA2" w:tentative="1">
      <w:start w:val="1"/>
      <w:numFmt w:val="decimal"/>
      <w:lvlText w:val="%7."/>
      <w:lvlJc w:val="left"/>
      <w:pPr>
        <w:ind w:left="5040" w:hanging="360"/>
      </w:pPr>
    </w:lvl>
    <w:lvl w:ilvl="7" w:tplc="10F859A2" w:tentative="1">
      <w:start w:val="1"/>
      <w:numFmt w:val="lowerLetter"/>
      <w:lvlText w:val="%8."/>
      <w:lvlJc w:val="left"/>
      <w:pPr>
        <w:ind w:left="5760" w:hanging="360"/>
      </w:pPr>
    </w:lvl>
    <w:lvl w:ilvl="8" w:tplc="380C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A4E5320"/>
    <w:multiLevelType w:val="multilevel"/>
    <w:tmpl w:val="A03476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7B4D0232"/>
    <w:multiLevelType w:val="hybridMultilevel"/>
    <w:tmpl w:val="798433BC"/>
    <w:lvl w:ilvl="0" w:tplc="3230AB4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D5C7FF7"/>
    <w:multiLevelType w:val="hybridMultilevel"/>
    <w:tmpl w:val="0FA232DA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5" w15:restartNumberingAfterBreak="0">
    <w:nsid w:val="7D7C5232"/>
    <w:multiLevelType w:val="hybridMultilevel"/>
    <w:tmpl w:val="84645F1C"/>
    <w:lvl w:ilvl="0" w:tplc="D34699F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7F7E47BA"/>
    <w:multiLevelType w:val="hybridMultilevel"/>
    <w:tmpl w:val="D30862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5"/>
  </w:num>
  <w:num w:numId="3">
    <w:abstractNumId w:val="70"/>
  </w:num>
  <w:num w:numId="4">
    <w:abstractNumId w:val="49"/>
  </w:num>
  <w:num w:numId="5">
    <w:abstractNumId w:val="56"/>
  </w:num>
  <w:num w:numId="6">
    <w:abstractNumId w:val="64"/>
  </w:num>
  <w:num w:numId="7">
    <w:abstractNumId w:val="19"/>
  </w:num>
  <w:num w:numId="8">
    <w:abstractNumId w:val="30"/>
  </w:num>
  <w:num w:numId="9">
    <w:abstractNumId w:val="37"/>
  </w:num>
  <w:num w:numId="10">
    <w:abstractNumId w:val="75"/>
  </w:num>
  <w:num w:numId="11">
    <w:abstractNumId w:val="14"/>
  </w:num>
  <w:num w:numId="12">
    <w:abstractNumId w:val="23"/>
  </w:num>
  <w:num w:numId="13">
    <w:abstractNumId w:val="71"/>
  </w:num>
  <w:num w:numId="14">
    <w:abstractNumId w:val="43"/>
  </w:num>
  <w:num w:numId="15">
    <w:abstractNumId w:val="45"/>
  </w:num>
  <w:num w:numId="16">
    <w:abstractNumId w:val="68"/>
  </w:num>
  <w:num w:numId="17">
    <w:abstractNumId w:val="26"/>
  </w:num>
  <w:num w:numId="18">
    <w:abstractNumId w:val="25"/>
  </w:num>
  <w:num w:numId="19">
    <w:abstractNumId w:val="6"/>
  </w:num>
  <w:num w:numId="20">
    <w:abstractNumId w:val="12"/>
  </w:num>
  <w:num w:numId="21">
    <w:abstractNumId w:val="28"/>
  </w:num>
  <w:num w:numId="22">
    <w:abstractNumId w:val="47"/>
  </w:num>
  <w:num w:numId="23">
    <w:abstractNumId w:val="22"/>
  </w:num>
  <w:num w:numId="24">
    <w:abstractNumId w:val="58"/>
  </w:num>
  <w:num w:numId="25">
    <w:abstractNumId w:val="39"/>
  </w:num>
  <w:num w:numId="26">
    <w:abstractNumId w:val="20"/>
  </w:num>
  <w:num w:numId="27">
    <w:abstractNumId w:val="16"/>
  </w:num>
  <w:num w:numId="28">
    <w:abstractNumId w:val="61"/>
  </w:num>
  <w:num w:numId="29">
    <w:abstractNumId w:val="72"/>
  </w:num>
  <w:num w:numId="30">
    <w:abstractNumId w:val="50"/>
  </w:num>
  <w:num w:numId="31">
    <w:abstractNumId w:val="5"/>
  </w:num>
  <w:num w:numId="32">
    <w:abstractNumId w:val="29"/>
  </w:num>
  <w:num w:numId="33">
    <w:abstractNumId w:val="7"/>
  </w:num>
  <w:num w:numId="34">
    <w:abstractNumId w:val="51"/>
  </w:num>
  <w:num w:numId="35">
    <w:abstractNumId w:val="74"/>
  </w:num>
  <w:num w:numId="36">
    <w:abstractNumId w:val="33"/>
  </w:num>
  <w:num w:numId="37">
    <w:abstractNumId w:val="11"/>
  </w:num>
  <w:num w:numId="38">
    <w:abstractNumId w:val="48"/>
  </w:num>
  <w:num w:numId="39">
    <w:abstractNumId w:val="66"/>
  </w:num>
  <w:num w:numId="40">
    <w:abstractNumId w:val="53"/>
  </w:num>
  <w:num w:numId="41">
    <w:abstractNumId w:val="60"/>
  </w:num>
  <w:num w:numId="42">
    <w:abstractNumId w:val="57"/>
  </w:num>
  <w:num w:numId="43">
    <w:abstractNumId w:val="8"/>
  </w:num>
  <w:num w:numId="44">
    <w:abstractNumId w:val="27"/>
  </w:num>
  <w:num w:numId="45">
    <w:abstractNumId w:val="44"/>
  </w:num>
  <w:num w:numId="46">
    <w:abstractNumId w:val="46"/>
  </w:num>
  <w:num w:numId="47">
    <w:abstractNumId w:val="9"/>
  </w:num>
  <w:num w:numId="48">
    <w:abstractNumId w:val="76"/>
  </w:num>
  <w:num w:numId="49">
    <w:abstractNumId w:val="31"/>
  </w:num>
  <w:num w:numId="50">
    <w:abstractNumId w:val="13"/>
  </w:num>
  <w:num w:numId="51">
    <w:abstractNumId w:val="1"/>
  </w:num>
  <w:num w:numId="52">
    <w:abstractNumId w:val="34"/>
  </w:num>
  <w:num w:numId="53">
    <w:abstractNumId w:val="32"/>
  </w:num>
  <w:num w:numId="54">
    <w:abstractNumId w:val="54"/>
  </w:num>
  <w:num w:numId="55">
    <w:abstractNumId w:val="36"/>
  </w:num>
  <w:num w:numId="56">
    <w:abstractNumId w:val="63"/>
  </w:num>
  <w:num w:numId="57">
    <w:abstractNumId w:val="18"/>
  </w:num>
  <w:num w:numId="58">
    <w:abstractNumId w:val="42"/>
  </w:num>
  <w:num w:numId="59">
    <w:abstractNumId w:val="38"/>
  </w:num>
  <w:num w:numId="60">
    <w:abstractNumId w:val="62"/>
  </w:num>
  <w:num w:numId="61">
    <w:abstractNumId w:val="67"/>
  </w:num>
  <w:num w:numId="62">
    <w:abstractNumId w:val="17"/>
  </w:num>
  <w:num w:numId="63">
    <w:abstractNumId w:val="21"/>
  </w:num>
  <w:num w:numId="64">
    <w:abstractNumId w:val="69"/>
  </w:num>
  <w:num w:numId="65">
    <w:abstractNumId w:val="24"/>
  </w:num>
  <w:num w:numId="66">
    <w:abstractNumId w:val="3"/>
  </w:num>
  <w:num w:numId="67">
    <w:abstractNumId w:val="73"/>
  </w:num>
  <w:num w:numId="68">
    <w:abstractNumId w:val="35"/>
  </w:num>
  <w:num w:numId="69">
    <w:abstractNumId w:val="40"/>
  </w:num>
  <w:num w:numId="70">
    <w:abstractNumId w:val="41"/>
  </w:num>
  <w:num w:numId="71">
    <w:abstractNumId w:val="10"/>
  </w:num>
  <w:num w:numId="72">
    <w:abstractNumId w:val="52"/>
  </w:num>
  <w:num w:numId="73">
    <w:abstractNumId w:val="55"/>
  </w:num>
  <w:num w:numId="74">
    <w:abstractNumId w:val="2"/>
  </w:num>
  <w:num w:numId="75">
    <w:abstractNumId w:val="65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5236"/>
    <w:rsid w:val="00006355"/>
    <w:rsid w:val="000069F9"/>
    <w:rsid w:val="00007D21"/>
    <w:rsid w:val="00010820"/>
    <w:rsid w:val="000147C3"/>
    <w:rsid w:val="000156D3"/>
    <w:rsid w:val="000170FC"/>
    <w:rsid w:val="000203FD"/>
    <w:rsid w:val="00023A5D"/>
    <w:rsid w:val="00023D6F"/>
    <w:rsid w:val="00025A74"/>
    <w:rsid w:val="00026B38"/>
    <w:rsid w:val="0003331C"/>
    <w:rsid w:val="0003497C"/>
    <w:rsid w:val="00035272"/>
    <w:rsid w:val="0003619D"/>
    <w:rsid w:val="00037657"/>
    <w:rsid w:val="00040726"/>
    <w:rsid w:val="0004146E"/>
    <w:rsid w:val="00043239"/>
    <w:rsid w:val="00043DC6"/>
    <w:rsid w:val="00044B14"/>
    <w:rsid w:val="00044DBA"/>
    <w:rsid w:val="00045447"/>
    <w:rsid w:val="00045DA4"/>
    <w:rsid w:val="00045E65"/>
    <w:rsid w:val="00046141"/>
    <w:rsid w:val="000461FE"/>
    <w:rsid w:val="0004703B"/>
    <w:rsid w:val="00047492"/>
    <w:rsid w:val="0005021A"/>
    <w:rsid w:val="000507F9"/>
    <w:rsid w:val="00050BF4"/>
    <w:rsid w:val="00050F4B"/>
    <w:rsid w:val="000517A0"/>
    <w:rsid w:val="000525C8"/>
    <w:rsid w:val="000535A9"/>
    <w:rsid w:val="00054F38"/>
    <w:rsid w:val="000576BD"/>
    <w:rsid w:val="000605A3"/>
    <w:rsid w:val="00063E88"/>
    <w:rsid w:val="000649E6"/>
    <w:rsid w:val="0006503D"/>
    <w:rsid w:val="0006681A"/>
    <w:rsid w:val="00066DE1"/>
    <w:rsid w:val="00066F4B"/>
    <w:rsid w:val="00067975"/>
    <w:rsid w:val="000709A4"/>
    <w:rsid w:val="00070D66"/>
    <w:rsid w:val="00071291"/>
    <w:rsid w:val="00073833"/>
    <w:rsid w:val="0007568C"/>
    <w:rsid w:val="00081418"/>
    <w:rsid w:val="0008183A"/>
    <w:rsid w:val="00082850"/>
    <w:rsid w:val="00082AB4"/>
    <w:rsid w:val="00083812"/>
    <w:rsid w:val="00084864"/>
    <w:rsid w:val="000851AC"/>
    <w:rsid w:val="0008606E"/>
    <w:rsid w:val="00086CB7"/>
    <w:rsid w:val="000909AE"/>
    <w:rsid w:val="000935E1"/>
    <w:rsid w:val="00094330"/>
    <w:rsid w:val="00094776"/>
    <w:rsid w:val="000956DD"/>
    <w:rsid w:val="00096550"/>
    <w:rsid w:val="00096B35"/>
    <w:rsid w:val="00097CBC"/>
    <w:rsid w:val="000A0BFD"/>
    <w:rsid w:val="000A3767"/>
    <w:rsid w:val="000A3982"/>
    <w:rsid w:val="000A3BCB"/>
    <w:rsid w:val="000A4D6E"/>
    <w:rsid w:val="000A5DBB"/>
    <w:rsid w:val="000A726A"/>
    <w:rsid w:val="000A7C98"/>
    <w:rsid w:val="000A7D40"/>
    <w:rsid w:val="000B00D5"/>
    <w:rsid w:val="000B0225"/>
    <w:rsid w:val="000B0290"/>
    <w:rsid w:val="000B13E8"/>
    <w:rsid w:val="000B1CB8"/>
    <w:rsid w:val="000B6E5A"/>
    <w:rsid w:val="000B7289"/>
    <w:rsid w:val="000B750F"/>
    <w:rsid w:val="000C0043"/>
    <w:rsid w:val="000C341F"/>
    <w:rsid w:val="000C3C78"/>
    <w:rsid w:val="000C55A9"/>
    <w:rsid w:val="000C66C2"/>
    <w:rsid w:val="000C79B4"/>
    <w:rsid w:val="000D0CE7"/>
    <w:rsid w:val="000D18EF"/>
    <w:rsid w:val="000D264C"/>
    <w:rsid w:val="000D26AA"/>
    <w:rsid w:val="000D3F10"/>
    <w:rsid w:val="000D4F95"/>
    <w:rsid w:val="000D5899"/>
    <w:rsid w:val="000D589E"/>
    <w:rsid w:val="000D5CEF"/>
    <w:rsid w:val="000E23DC"/>
    <w:rsid w:val="000E2AE7"/>
    <w:rsid w:val="000E4BDE"/>
    <w:rsid w:val="000E52EE"/>
    <w:rsid w:val="000E6126"/>
    <w:rsid w:val="000E6FD7"/>
    <w:rsid w:val="000E74A7"/>
    <w:rsid w:val="000E752A"/>
    <w:rsid w:val="000F10F6"/>
    <w:rsid w:val="000F1A1C"/>
    <w:rsid w:val="000F1F09"/>
    <w:rsid w:val="000F251C"/>
    <w:rsid w:val="000F2713"/>
    <w:rsid w:val="000F35F5"/>
    <w:rsid w:val="000F3BF0"/>
    <w:rsid w:val="000F4806"/>
    <w:rsid w:val="000F4A55"/>
    <w:rsid w:val="000F5E79"/>
    <w:rsid w:val="000F63C0"/>
    <w:rsid w:val="000F6CB1"/>
    <w:rsid w:val="000F6D6F"/>
    <w:rsid w:val="000F7380"/>
    <w:rsid w:val="0010003A"/>
    <w:rsid w:val="001005AA"/>
    <w:rsid w:val="00100AB6"/>
    <w:rsid w:val="00100E03"/>
    <w:rsid w:val="00100F6E"/>
    <w:rsid w:val="00102EA2"/>
    <w:rsid w:val="001038F0"/>
    <w:rsid w:val="00104992"/>
    <w:rsid w:val="00106212"/>
    <w:rsid w:val="00106BCD"/>
    <w:rsid w:val="001072CD"/>
    <w:rsid w:val="0011008D"/>
    <w:rsid w:val="0011061D"/>
    <w:rsid w:val="00113541"/>
    <w:rsid w:val="00113D9A"/>
    <w:rsid w:val="001141EF"/>
    <w:rsid w:val="0011571B"/>
    <w:rsid w:val="0011593D"/>
    <w:rsid w:val="00115CAF"/>
    <w:rsid w:val="001161B1"/>
    <w:rsid w:val="001207F3"/>
    <w:rsid w:val="001209A1"/>
    <w:rsid w:val="0012214A"/>
    <w:rsid w:val="001239FB"/>
    <w:rsid w:val="00124312"/>
    <w:rsid w:val="00124979"/>
    <w:rsid w:val="00124FF8"/>
    <w:rsid w:val="00125B4C"/>
    <w:rsid w:val="001268A3"/>
    <w:rsid w:val="001278D1"/>
    <w:rsid w:val="00131115"/>
    <w:rsid w:val="00131676"/>
    <w:rsid w:val="0013181C"/>
    <w:rsid w:val="00131DA4"/>
    <w:rsid w:val="00132117"/>
    <w:rsid w:val="0013233E"/>
    <w:rsid w:val="001334B3"/>
    <w:rsid w:val="00133820"/>
    <w:rsid w:val="00134C07"/>
    <w:rsid w:val="00134E3D"/>
    <w:rsid w:val="00134F43"/>
    <w:rsid w:val="001354F5"/>
    <w:rsid w:val="00135C4C"/>
    <w:rsid w:val="0013624A"/>
    <w:rsid w:val="0013630D"/>
    <w:rsid w:val="00136571"/>
    <w:rsid w:val="001403CE"/>
    <w:rsid w:val="00141D75"/>
    <w:rsid w:val="00144D94"/>
    <w:rsid w:val="001463EF"/>
    <w:rsid w:val="00146ABD"/>
    <w:rsid w:val="00147464"/>
    <w:rsid w:val="00147554"/>
    <w:rsid w:val="0014794B"/>
    <w:rsid w:val="00150743"/>
    <w:rsid w:val="0015179B"/>
    <w:rsid w:val="00151E55"/>
    <w:rsid w:val="0015306E"/>
    <w:rsid w:val="00153D44"/>
    <w:rsid w:val="00153FCD"/>
    <w:rsid w:val="00154F12"/>
    <w:rsid w:val="00156B4D"/>
    <w:rsid w:val="0015791A"/>
    <w:rsid w:val="0016140F"/>
    <w:rsid w:val="001624B1"/>
    <w:rsid w:val="0016353F"/>
    <w:rsid w:val="00163D78"/>
    <w:rsid w:val="00164D1B"/>
    <w:rsid w:val="00165144"/>
    <w:rsid w:val="00167052"/>
    <w:rsid w:val="001674E4"/>
    <w:rsid w:val="001702FA"/>
    <w:rsid w:val="001706C3"/>
    <w:rsid w:val="00170CBA"/>
    <w:rsid w:val="00171E3D"/>
    <w:rsid w:val="0017222C"/>
    <w:rsid w:val="00174287"/>
    <w:rsid w:val="00174FEF"/>
    <w:rsid w:val="00175597"/>
    <w:rsid w:val="00175BCE"/>
    <w:rsid w:val="001806B1"/>
    <w:rsid w:val="00181003"/>
    <w:rsid w:val="00183120"/>
    <w:rsid w:val="0018408C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1A9D"/>
    <w:rsid w:val="00192273"/>
    <w:rsid w:val="00192E03"/>
    <w:rsid w:val="00192EF5"/>
    <w:rsid w:val="00193123"/>
    <w:rsid w:val="00196058"/>
    <w:rsid w:val="00196D20"/>
    <w:rsid w:val="001976E0"/>
    <w:rsid w:val="0019791E"/>
    <w:rsid w:val="001A03BB"/>
    <w:rsid w:val="001A0B27"/>
    <w:rsid w:val="001A2FFB"/>
    <w:rsid w:val="001A4467"/>
    <w:rsid w:val="001A6446"/>
    <w:rsid w:val="001A6C4A"/>
    <w:rsid w:val="001A71ED"/>
    <w:rsid w:val="001A7279"/>
    <w:rsid w:val="001B08E2"/>
    <w:rsid w:val="001B2248"/>
    <w:rsid w:val="001B55DA"/>
    <w:rsid w:val="001B5A88"/>
    <w:rsid w:val="001B656C"/>
    <w:rsid w:val="001B6FFF"/>
    <w:rsid w:val="001B7726"/>
    <w:rsid w:val="001B7DA7"/>
    <w:rsid w:val="001B7FFD"/>
    <w:rsid w:val="001C2611"/>
    <w:rsid w:val="001C5662"/>
    <w:rsid w:val="001C5B27"/>
    <w:rsid w:val="001C769C"/>
    <w:rsid w:val="001D1595"/>
    <w:rsid w:val="001D17D7"/>
    <w:rsid w:val="001D379B"/>
    <w:rsid w:val="001D57A3"/>
    <w:rsid w:val="001D688F"/>
    <w:rsid w:val="001D73AC"/>
    <w:rsid w:val="001E03FF"/>
    <w:rsid w:val="001E0B04"/>
    <w:rsid w:val="001E14B4"/>
    <w:rsid w:val="001E188E"/>
    <w:rsid w:val="001E270F"/>
    <w:rsid w:val="001E3362"/>
    <w:rsid w:val="001E3937"/>
    <w:rsid w:val="001E68B1"/>
    <w:rsid w:val="001E6FF7"/>
    <w:rsid w:val="001F0590"/>
    <w:rsid w:val="001F3396"/>
    <w:rsid w:val="001F3E5A"/>
    <w:rsid w:val="001F49B5"/>
    <w:rsid w:val="001F53EC"/>
    <w:rsid w:val="001F6741"/>
    <w:rsid w:val="001F6837"/>
    <w:rsid w:val="00200B02"/>
    <w:rsid w:val="00203A7E"/>
    <w:rsid w:val="00203E01"/>
    <w:rsid w:val="0020438E"/>
    <w:rsid w:val="00204A3E"/>
    <w:rsid w:val="00205976"/>
    <w:rsid w:val="00205B60"/>
    <w:rsid w:val="00207604"/>
    <w:rsid w:val="002077E8"/>
    <w:rsid w:val="00212704"/>
    <w:rsid w:val="00213492"/>
    <w:rsid w:val="00214026"/>
    <w:rsid w:val="002153AF"/>
    <w:rsid w:val="002168F0"/>
    <w:rsid w:val="00216A38"/>
    <w:rsid w:val="00217FEC"/>
    <w:rsid w:val="00220AF5"/>
    <w:rsid w:val="00221497"/>
    <w:rsid w:val="00222C22"/>
    <w:rsid w:val="00223C3A"/>
    <w:rsid w:val="0022480D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40432"/>
    <w:rsid w:val="00240898"/>
    <w:rsid w:val="00240B07"/>
    <w:rsid w:val="00241042"/>
    <w:rsid w:val="00241ADE"/>
    <w:rsid w:val="00241ED3"/>
    <w:rsid w:val="0024225D"/>
    <w:rsid w:val="00242FF3"/>
    <w:rsid w:val="002431F1"/>
    <w:rsid w:val="00243EE9"/>
    <w:rsid w:val="00245255"/>
    <w:rsid w:val="00245840"/>
    <w:rsid w:val="00246880"/>
    <w:rsid w:val="00246E92"/>
    <w:rsid w:val="00247101"/>
    <w:rsid w:val="00251CDC"/>
    <w:rsid w:val="00252125"/>
    <w:rsid w:val="00253A87"/>
    <w:rsid w:val="00254A63"/>
    <w:rsid w:val="0025517A"/>
    <w:rsid w:val="00255278"/>
    <w:rsid w:val="0025636A"/>
    <w:rsid w:val="00256D98"/>
    <w:rsid w:val="002570D6"/>
    <w:rsid w:val="00257120"/>
    <w:rsid w:val="00257212"/>
    <w:rsid w:val="00264580"/>
    <w:rsid w:val="002648C4"/>
    <w:rsid w:val="00265D4D"/>
    <w:rsid w:val="00265E7A"/>
    <w:rsid w:val="00266039"/>
    <w:rsid w:val="00266E10"/>
    <w:rsid w:val="00266E3F"/>
    <w:rsid w:val="00267D40"/>
    <w:rsid w:val="0027069D"/>
    <w:rsid w:val="002709C5"/>
    <w:rsid w:val="00270C21"/>
    <w:rsid w:val="00271A24"/>
    <w:rsid w:val="00271A6D"/>
    <w:rsid w:val="00275170"/>
    <w:rsid w:val="002751AB"/>
    <w:rsid w:val="00275220"/>
    <w:rsid w:val="00275C63"/>
    <w:rsid w:val="00275E8E"/>
    <w:rsid w:val="00275F91"/>
    <w:rsid w:val="00276E99"/>
    <w:rsid w:val="00277758"/>
    <w:rsid w:val="002800AD"/>
    <w:rsid w:val="00281665"/>
    <w:rsid w:val="002821D6"/>
    <w:rsid w:val="00282813"/>
    <w:rsid w:val="00282FD4"/>
    <w:rsid w:val="00283CB2"/>
    <w:rsid w:val="002855E9"/>
    <w:rsid w:val="00291EF3"/>
    <w:rsid w:val="002920BA"/>
    <w:rsid w:val="00293647"/>
    <w:rsid w:val="00293BE4"/>
    <w:rsid w:val="002960CA"/>
    <w:rsid w:val="00297B12"/>
    <w:rsid w:val="002A096E"/>
    <w:rsid w:val="002A09D6"/>
    <w:rsid w:val="002A1E5F"/>
    <w:rsid w:val="002A2453"/>
    <w:rsid w:val="002A3081"/>
    <w:rsid w:val="002A40C4"/>
    <w:rsid w:val="002A54AA"/>
    <w:rsid w:val="002A5644"/>
    <w:rsid w:val="002A5A35"/>
    <w:rsid w:val="002A7AC9"/>
    <w:rsid w:val="002B0834"/>
    <w:rsid w:val="002B09F3"/>
    <w:rsid w:val="002B12FF"/>
    <w:rsid w:val="002B1B5B"/>
    <w:rsid w:val="002B1D9B"/>
    <w:rsid w:val="002B23E8"/>
    <w:rsid w:val="002B2871"/>
    <w:rsid w:val="002B357E"/>
    <w:rsid w:val="002B3B3F"/>
    <w:rsid w:val="002B4461"/>
    <w:rsid w:val="002B5478"/>
    <w:rsid w:val="002C00A4"/>
    <w:rsid w:val="002C28ED"/>
    <w:rsid w:val="002C31DA"/>
    <w:rsid w:val="002C7774"/>
    <w:rsid w:val="002D0042"/>
    <w:rsid w:val="002D16C7"/>
    <w:rsid w:val="002D18E6"/>
    <w:rsid w:val="002D227F"/>
    <w:rsid w:val="002D34A3"/>
    <w:rsid w:val="002D4F79"/>
    <w:rsid w:val="002D6F69"/>
    <w:rsid w:val="002E0634"/>
    <w:rsid w:val="002E1CE9"/>
    <w:rsid w:val="002E32B8"/>
    <w:rsid w:val="002E3669"/>
    <w:rsid w:val="002E3728"/>
    <w:rsid w:val="002E63BA"/>
    <w:rsid w:val="002E7619"/>
    <w:rsid w:val="002F024B"/>
    <w:rsid w:val="002F377E"/>
    <w:rsid w:val="002F4155"/>
    <w:rsid w:val="002F4DFE"/>
    <w:rsid w:val="002F6CAF"/>
    <w:rsid w:val="002F6F0E"/>
    <w:rsid w:val="002F74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44F5"/>
    <w:rsid w:val="003055A6"/>
    <w:rsid w:val="00307148"/>
    <w:rsid w:val="00307490"/>
    <w:rsid w:val="00311536"/>
    <w:rsid w:val="0031273F"/>
    <w:rsid w:val="003155B1"/>
    <w:rsid w:val="003163E7"/>
    <w:rsid w:val="003166FB"/>
    <w:rsid w:val="00317140"/>
    <w:rsid w:val="00320028"/>
    <w:rsid w:val="00320CC3"/>
    <w:rsid w:val="00321F73"/>
    <w:rsid w:val="003221F4"/>
    <w:rsid w:val="00322FDC"/>
    <w:rsid w:val="00324931"/>
    <w:rsid w:val="00324AB8"/>
    <w:rsid w:val="00324DA2"/>
    <w:rsid w:val="003277A7"/>
    <w:rsid w:val="00330506"/>
    <w:rsid w:val="003328AB"/>
    <w:rsid w:val="00333754"/>
    <w:rsid w:val="0033378B"/>
    <w:rsid w:val="00333D5D"/>
    <w:rsid w:val="00333DC6"/>
    <w:rsid w:val="003349B6"/>
    <w:rsid w:val="00337BE8"/>
    <w:rsid w:val="003409FA"/>
    <w:rsid w:val="003422E8"/>
    <w:rsid w:val="00343AC5"/>
    <w:rsid w:val="003457D4"/>
    <w:rsid w:val="00345FA2"/>
    <w:rsid w:val="00350271"/>
    <w:rsid w:val="003503F1"/>
    <w:rsid w:val="00350CA3"/>
    <w:rsid w:val="00352872"/>
    <w:rsid w:val="00352C22"/>
    <w:rsid w:val="003551C1"/>
    <w:rsid w:val="003563E5"/>
    <w:rsid w:val="00356ABB"/>
    <w:rsid w:val="00356BED"/>
    <w:rsid w:val="00356E24"/>
    <w:rsid w:val="00357442"/>
    <w:rsid w:val="00357ACA"/>
    <w:rsid w:val="0036092C"/>
    <w:rsid w:val="00362433"/>
    <w:rsid w:val="00362D36"/>
    <w:rsid w:val="003645A8"/>
    <w:rsid w:val="0036588A"/>
    <w:rsid w:val="003658E4"/>
    <w:rsid w:val="00366E9B"/>
    <w:rsid w:val="003678C5"/>
    <w:rsid w:val="00370BCA"/>
    <w:rsid w:val="003715E9"/>
    <w:rsid w:val="00373129"/>
    <w:rsid w:val="00373666"/>
    <w:rsid w:val="003751A1"/>
    <w:rsid w:val="0037535E"/>
    <w:rsid w:val="00376FCD"/>
    <w:rsid w:val="00380067"/>
    <w:rsid w:val="00381952"/>
    <w:rsid w:val="00381CE8"/>
    <w:rsid w:val="00381F4E"/>
    <w:rsid w:val="00381F8F"/>
    <w:rsid w:val="00381FAF"/>
    <w:rsid w:val="00382C3C"/>
    <w:rsid w:val="00382ED3"/>
    <w:rsid w:val="00383B5F"/>
    <w:rsid w:val="00385993"/>
    <w:rsid w:val="00385EFB"/>
    <w:rsid w:val="00386912"/>
    <w:rsid w:val="00387D0C"/>
    <w:rsid w:val="0039167F"/>
    <w:rsid w:val="0039196D"/>
    <w:rsid w:val="003924DE"/>
    <w:rsid w:val="003927F2"/>
    <w:rsid w:val="00393F8D"/>
    <w:rsid w:val="003A1607"/>
    <w:rsid w:val="003A31CE"/>
    <w:rsid w:val="003A4268"/>
    <w:rsid w:val="003A4CA3"/>
    <w:rsid w:val="003A5063"/>
    <w:rsid w:val="003A52F4"/>
    <w:rsid w:val="003A5505"/>
    <w:rsid w:val="003A5EAD"/>
    <w:rsid w:val="003A7B49"/>
    <w:rsid w:val="003B0163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3D7"/>
    <w:rsid w:val="003C26A1"/>
    <w:rsid w:val="003C271E"/>
    <w:rsid w:val="003C4D43"/>
    <w:rsid w:val="003C4E24"/>
    <w:rsid w:val="003C5085"/>
    <w:rsid w:val="003C53EF"/>
    <w:rsid w:val="003C7DD3"/>
    <w:rsid w:val="003D4896"/>
    <w:rsid w:val="003D5F03"/>
    <w:rsid w:val="003E01AE"/>
    <w:rsid w:val="003E0B5B"/>
    <w:rsid w:val="003E0EF7"/>
    <w:rsid w:val="003E2BE5"/>
    <w:rsid w:val="003E3552"/>
    <w:rsid w:val="003E3C72"/>
    <w:rsid w:val="003E4762"/>
    <w:rsid w:val="003E6129"/>
    <w:rsid w:val="003E73B2"/>
    <w:rsid w:val="003F165C"/>
    <w:rsid w:val="003F2E12"/>
    <w:rsid w:val="003F30F1"/>
    <w:rsid w:val="003F3B3A"/>
    <w:rsid w:val="003F3EC0"/>
    <w:rsid w:val="003F68CB"/>
    <w:rsid w:val="003F6BD8"/>
    <w:rsid w:val="003F71A3"/>
    <w:rsid w:val="0040376B"/>
    <w:rsid w:val="00405856"/>
    <w:rsid w:val="00407BE7"/>
    <w:rsid w:val="00410153"/>
    <w:rsid w:val="00410228"/>
    <w:rsid w:val="004121EF"/>
    <w:rsid w:val="0041222C"/>
    <w:rsid w:val="00412422"/>
    <w:rsid w:val="00412D78"/>
    <w:rsid w:val="004130DD"/>
    <w:rsid w:val="004132F8"/>
    <w:rsid w:val="004146EF"/>
    <w:rsid w:val="00414C23"/>
    <w:rsid w:val="00414C7C"/>
    <w:rsid w:val="00414DEA"/>
    <w:rsid w:val="00414F79"/>
    <w:rsid w:val="00415815"/>
    <w:rsid w:val="0041680E"/>
    <w:rsid w:val="004172AC"/>
    <w:rsid w:val="004176C0"/>
    <w:rsid w:val="00420064"/>
    <w:rsid w:val="0042084C"/>
    <w:rsid w:val="00422CCC"/>
    <w:rsid w:val="004234EB"/>
    <w:rsid w:val="00423E20"/>
    <w:rsid w:val="00423EA3"/>
    <w:rsid w:val="0042588B"/>
    <w:rsid w:val="00425DC4"/>
    <w:rsid w:val="0042612F"/>
    <w:rsid w:val="00427DB0"/>
    <w:rsid w:val="00427EED"/>
    <w:rsid w:val="00431FF3"/>
    <w:rsid w:val="00432E9D"/>
    <w:rsid w:val="0043347A"/>
    <w:rsid w:val="00434DA0"/>
    <w:rsid w:val="00435B8E"/>
    <w:rsid w:val="00436270"/>
    <w:rsid w:val="00440117"/>
    <w:rsid w:val="00440148"/>
    <w:rsid w:val="00442656"/>
    <w:rsid w:val="004438A7"/>
    <w:rsid w:val="00445198"/>
    <w:rsid w:val="004453CE"/>
    <w:rsid w:val="004453E0"/>
    <w:rsid w:val="00445406"/>
    <w:rsid w:val="0044744B"/>
    <w:rsid w:val="00447B8B"/>
    <w:rsid w:val="00447BDE"/>
    <w:rsid w:val="00447C5A"/>
    <w:rsid w:val="00447CFE"/>
    <w:rsid w:val="00452ADF"/>
    <w:rsid w:val="00454401"/>
    <w:rsid w:val="00454AB6"/>
    <w:rsid w:val="00455C6A"/>
    <w:rsid w:val="004567E8"/>
    <w:rsid w:val="00456CF1"/>
    <w:rsid w:val="00456D64"/>
    <w:rsid w:val="004574ED"/>
    <w:rsid w:val="004605F7"/>
    <w:rsid w:val="00461619"/>
    <w:rsid w:val="00461817"/>
    <w:rsid w:val="00461ADF"/>
    <w:rsid w:val="0046366E"/>
    <w:rsid w:val="00463E35"/>
    <w:rsid w:val="00463E79"/>
    <w:rsid w:val="00464405"/>
    <w:rsid w:val="00464E33"/>
    <w:rsid w:val="00464F09"/>
    <w:rsid w:val="004660B6"/>
    <w:rsid w:val="00466896"/>
    <w:rsid w:val="00467670"/>
    <w:rsid w:val="004700C8"/>
    <w:rsid w:val="0047092C"/>
    <w:rsid w:val="004721EC"/>
    <w:rsid w:val="004734C5"/>
    <w:rsid w:val="00473A2F"/>
    <w:rsid w:val="00474889"/>
    <w:rsid w:val="004758D7"/>
    <w:rsid w:val="004758E2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61C"/>
    <w:rsid w:val="0048696A"/>
    <w:rsid w:val="004903A9"/>
    <w:rsid w:val="00492617"/>
    <w:rsid w:val="00492783"/>
    <w:rsid w:val="0049293C"/>
    <w:rsid w:val="00492C46"/>
    <w:rsid w:val="004947FA"/>
    <w:rsid w:val="004958D9"/>
    <w:rsid w:val="00495AAE"/>
    <w:rsid w:val="00496183"/>
    <w:rsid w:val="00496B33"/>
    <w:rsid w:val="00497015"/>
    <w:rsid w:val="00497115"/>
    <w:rsid w:val="00497B56"/>
    <w:rsid w:val="004A0E06"/>
    <w:rsid w:val="004A14F2"/>
    <w:rsid w:val="004A1860"/>
    <w:rsid w:val="004A241C"/>
    <w:rsid w:val="004A28B2"/>
    <w:rsid w:val="004A4CB0"/>
    <w:rsid w:val="004A5C16"/>
    <w:rsid w:val="004A63E6"/>
    <w:rsid w:val="004B00A0"/>
    <w:rsid w:val="004B08EF"/>
    <w:rsid w:val="004B0C05"/>
    <w:rsid w:val="004B10B4"/>
    <w:rsid w:val="004B2914"/>
    <w:rsid w:val="004B54B7"/>
    <w:rsid w:val="004B5844"/>
    <w:rsid w:val="004B7A12"/>
    <w:rsid w:val="004C1EBA"/>
    <w:rsid w:val="004C20D7"/>
    <w:rsid w:val="004C360C"/>
    <w:rsid w:val="004C4EF8"/>
    <w:rsid w:val="004C5644"/>
    <w:rsid w:val="004C56AD"/>
    <w:rsid w:val="004D0F30"/>
    <w:rsid w:val="004D15C8"/>
    <w:rsid w:val="004D1DC8"/>
    <w:rsid w:val="004D204B"/>
    <w:rsid w:val="004D2694"/>
    <w:rsid w:val="004D2C9C"/>
    <w:rsid w:val="004D3B54"/>
    <w:rsid w:val="004D493A"/>
    <w:rsid w:val="004D60A3"/>
    <w:rsid w:val="004D6AC8"/>
    <w:rsid w:val="004D704E"/>
    <w:rsid w:val="004D7F1E"/>
    <w:rsid w:val="004E1209"/>
    <w:rsid w:val="004E354E"/>
    <w:rsid w:val="004E49AB"/>
    <w:rsid w:val="004E6327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873"/>
    <w:rsid w:val="00500014"/>
    <w:rsid w:val="005000C9"/>
    <w:rsid w:val="00500FD1"/>
    <w:rsid w:val="005015D4"/>
    <w:rsid w:val="00501951"/>
    <w:rsid w:val="0050227F"/>
    <w:rsid w:val="00502E15"/>
    <w:rsid w:val="00503B5F"/>
    <w:rsid w:val="00503D3C"/>
    <w:rsid w:val="00504283"/>
    <w:rsid w:val="005051C4"/>
    <w:rsid w:val="00506275"/>
    <w:rsid w:val="0050642C"/>
    <w:rsid w:val="00506E20"/>
    <w:rsid w:val="005104C3"/>
    <w:rsid w:val="00511347"/>
    <w:rsid w:val="00512974"/>
    <w:rsid w:val="00513415"/>
    <w:rsid w:val="005146BA"/>
    <w:rsid w:val="00515152"/>
    <w:rsid w:val="005171E7"/>
    <w:rsid w:val="00522BEF"/>
    <w:rsid w:val="0052381F"/>
    <w:rsid w:val="00524E98"/>
    <w:rsid w:val="00525AB0"/>
    <w:rsid w:val="00525AC9"/>
    <w:rsid w:val="00526C82"/>
    <w:rsid w:val="00527613"/>
    <w:rsid w:val="005307D4"/>
    <w:rsid w:val="00530B9F"/>
    <w:rsid w:val="00531836"/>
    <w:rsid w:val="00532A3E"/>
    <w:rsid w:val="00534001"/>
    <w:rsid w:val="00534DDC"/>
    <w:rsid w:val="005352FB"/>
    <w:rsid w:val="0053566A"/>
    <w:rsid w:val="00537E2E"/>
    <w:rsid w:val="0054015A"/>
    <w:rsid w:val="005408F2"/>
    <w:rsid w:val="00541B4A"/>
    <w:rsid w:val="00541C6D"/>
    <w:rsid w:val="005423C3"/>
    <w:rsid w:val="00542719"/>
    <w:rsid w:val="00544592"/>
    <w:rsid w:val="00545B3C"/>
    <w:rsid w:val="005462A0"/>
    <w:rsid w:val="00547E5B"/>
    <w:rsid w:val="00547F2B"/>
    <w:rsid w:val="0055048D"/>
    <w:rsid w:val="005504C7"/>
    <w:rsid w:val="00551239"/>
    <w:rsid w:val="005524B8"/>
    <w:rsid w:val="00552AF1"/>
    <w:rsid w:val="00553A22"/>
    <w:rsid w:val="0055440F"/>
    <w:rsid w:val="00554E51"/>
    <w:rsid w:val="00554E7B"/>
    <w:rsid w:val="0055691A"/>
    <w:rsid w:val="00560000"/>
    <w:rsid w:val="00562073"/>
    <w:rsid w:val="005631A4"/>
    <w:rsid w:val="005647BE"/>
    <w:rsid w:val="005648EF"/>
    <w:rsid w:val="0056585D"/>
    <w:rsid w:val="00566A17"/>
    <w:rsid w:val="00566B1C"/>
    <w:rsid w:val="00566C57"/>
    <w:rsid w:val="00566EFB"/>
    <w:rsid w:val="005674E3"/>
    <w:rsid w:val="00570B1F"/>
    <w:rsid w:val="0057143E"/>
    <w:rsid w:val="00575FF9"/>
    <w:rsid w:val="00577121"/>
    <w:rsid w:val="00581A32"/>
    <w:rsid w:val="00581DF8"/>
    <w:rsid w:val="00581E5C"/>
    <w:rsid w:val="00583F51"/>
    <w:rsid w:val="00585974"/>
    <w:rsid w:val="00586BCE"/>
    <w:rsid w:val="00587CE4"/>
    <w:rsid w:val="005909A0"/>
    <w:rsid w:val="005937E7"/>
    <w:rsid w:val="00594106"/>
    <w:rsid w:val="005941E7"/>
    <w:rsid w:val="0059491D"/>
    <w:rsid w:val="00595904"/>
    <w:rsid w:val="005966D0"/>
    <w:rsid w:val="005967CA"/>
    <w:rsid w:val="00596D51"/>
    <w:rsid w:val="00596F30"/>
    <w:rsid w:val="0059718E"/>
    <w:rsid w:val="005971A9"/>
    <w:rsid w:val="005A0600"/>
    <w:rsid w:val="005A0818"/>
    <w:rsid w:val="005A20F8"/>
    <w:rsid w:val="005A2165"/>
    <w:rsid w:val="005A30FF"/>
    <w:rsid w:val="005A3464"/>
    <w:rsid w:val="005A7DE7"/>
    <w:rsid w:val="005B072C"/>
    <w:rsid w:val="005B1799"/>
    <w:rsid w:val="005B17A6"/>
    <w:rsid w:val="005B2609"/>
    <w:rsid w:val="005B46B5"/>
    <w:rsid w:val="005B4B8F"/>
    <w:rsid w:val="005B58B9"/>
    <w:rsid w:val="005B668A"/>
    <w:rsid w:val="005B70E9"/>
    <w:rsid w:val="005B7C58"/>
    <w:rsid w:val="005C0ADE"/>
    <w:rsid w:val="005C0EA4"/>
    <w:rsid w:val="005C0FB3"/>
    <w:rsid w:val="005C1CE1"/>
    <w:rsid w:val="005C3221"/>
    <w:rsid w:val="005C5FDA"/>
    <w:rsid w:val="005D3B2F"/>
    <w:rsid w:val="005D6D78"/>
    <w:rsid w:val="005D7648"/>
    <w:rsid w:val="005D7A73"/>
    <w:rsid w:val="005D7B4B"/>
    <w:rsid w:val="005E0051"/>
    <w:rsid w:val="005E042A"/>
    <w:rsid w:val="005E204A"/>
    <w:rsid w:val="005E2234"/>
    <w:rsid w:val="005E3EAE"/>
    <w:rsid w:val="005E4F63"/>
    <w:rsid w:val="005E5C35"/>
    <w:rsid w:val="005E67B4"/>
    <w:rsid w:val="005E7E25"/>
    <w:rsid w:val="005F13C0"/>
    <w:rsid w:val="005F1C0A"/>
    <w:rsid w:val="005F27D0"/>
    <w:rsid w:val="005F397E"/>
    <w:rsid w:val="005F481F"/>
    <w:rsid w:val="005F4A68"/>
    <w:rsid w:val="005F5C9E"/>
    <w:rsid w:val="005F6509"/>
    <w:rsid w:val="005F6CEF"/>
    <w:rsid w:val="005F6FD9"/>
    <w:rsid w:val="005F73D1"/>
    <w:rsid w:val="005F7B3E"/>
    <w:rsid w:val="005F7C8A"/>
    <w:rsid w:val="006000A3"/>
    <w:rsid w:val="00602558"/>
    <w:rsid w:val="00602B2A"/>
    <w:rsid w:val="00603FC5"/>
    <w:rsid w:val="00604341"/>
    <w:rsid w:val="00604AF4"/>
    <w:rsid w:val="0060626F"/>
    <w:rsid w:val="00610A76"/>
    <w:rsid w:val="00612761"/>
    <w:rsid w:val="00612DF2"/>
    <w:rsid w:val="0061496F"/>
    <w:rsid w:val="00615280"/>
    <w:rsid w:val="006154CA"/>
    <w:rsid w:val="0061673A"/>
    <w:rsid w:val="006169AB"/>
    <w:rsid w:val="0062032E"/>
    <w:rsid w:val="00620C51"/>
    <w:rsid w:val="00621656"/>
    <w:rsid w:val="00621E24"/>
    <w:rsid w:val="006229F0"/>
    <w:rsid w:val="006249F3"/>
    <w:rsid w:val="00624BFD"/>
    <w:rsid w:val="00624CB4"/>
    <w:rsid w:val="00624D60"/>
    <w:rsid w:val="00627E80"/>
    <w:rsid w:val="00627FB2"/>
    <w:rsid w:val="006306C0"/>
    <w:rsid w:val="00631533"/>
    <w:rsid w:val="00635A7E"/>
    <w:rsid w:val="00636FEB"/>
    <w:rsid w:val="00637770"/>
    <w:rsid w:val="00640F79"/>
    <w:rsid w:val="006412A0"/>
    <w:rsid w:val="006447D8"/>
    <w:rsid w:val="0064562B"/>
    <w:rsid w:val="00645FA1"/>
    <w:rsid w:val="00646AD5"/>
    <w:rsid w:val="00646CEA"/>
    <w:rsid w:val="006472B4"/>
    <w:rsid w:val="006500B8"/>
    <w:rsid w:val="006541B0"/>
    <w:rsid w:val="006547E8"/>
    <w:rsid w:val="0065571F"/>
    <w:rsid w:val="00656528"/>
    <w:rsid w:val="00656F7B"/>
    <w:rsid w:val="006627AA"/>
    <w:rsid w:val="006630EA"/>
    <w:rsid w:val="006632BA"/>
    <w:rsid w:val="0066457D"/>
    <w:rsid w:val="00665459"/>
    <w:rsid w:val="00671C9D"/>
    <w:rsid w:val="00675515"/>
    <w:rsid w:val="00675CB1"/>
    <w:rsid w:val="0067685B"/>
    <w:rsid w:val="00677409"/>
    <w:rsid w:val="00680E24"/>
    <w:rsid w:val="00681B3D"/>
    <w:rsid w:val="00682EB7"/>
    <w:rsid w:val="0068518F"/>
    <w:rsid w:val="006852E9"/>
    <w:rsid w:val="006853D8"/>
    <w:rsid w:val="0069124F"/>
    <w:rsid w:val="0069188A"/>
    <w:rsid w:val="00691D57"/>
    <w:rsid w:val="00692B22"/>
    <w:rsid w:val="00693351"/>
    <w:rsid w:val="0069549C"/>
    <w:rsid w:val="0069551D"/>
    <w:rsid w:val="00697182"/>
    <w:rsid w:val="006A0B3A"/>
    <w:rsid w:val="006A3A0D"/>
    <w:rsid w:val="006A4BA6"/>
    <w:rsid w:val="006A5EA2"/>
    <w:rsid w:val="006A63C3"/>
    <w:rsid w:val="006B1510"/>
    <w:rsid w:val="006B1B62"/>
    <w:rsid w:val="006B21E7"/>
    <w:rsid w:val="006B399F"/>
    <w:rsid w:val="006B3CE0"/>
    <w:rsid w:val="006B51B1"/>
    <w:rsid w:val="006B5587"/>
    <w:rsid w:val="006B6B26"/>
    <w:rsid w:val="006B6CDA"/>
    <w:rsid w:val="006B79B0"/>
    <w:rsid w:val="006C1696"/>
    <w:rsid w:val="006C1A17"/>
    <w:rsid w:val="006C2D4E"/>
    <w:rsid w:val="006C63A8"/>
    <w:rsid w:val="006C719B"/>
    <w:rsid w:val="006C78B7"/>
    <w:rsid w:val="006D0382"/>
    <w:rsid w:val="006D062A"/>
    <w:rsid w:val="006D0E2E"/>
    <w:rsid w:val="006D2A45"/>
    <w:rsid w:val="006D2FA0"/>
    <w:rsid w:val="006D30C2"/>
    <w:rsid w:val="006D31D8"/>
    <w:rsid w:val="006D4221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765D"/>
    <w:rsid w:val="006E7E86"/>
    <w:rsid w:val="006F16C5"/>
    <w:rsid w:val="006F23A7"/>
    <w:rsid w:val="006F2F76"/>
    <w:rsid w:val="006F39B3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705C"/>
    <w:rsid w:val="00710309"/>
    <w:rsid w:val="007114A5"/>
    <w:rsid w:val="00711626"/>
    <w:rsid w:val="00711995"/>
    <w:rsid w:val="00712111"/>
    <w:rsid w:val="00712600"/>
    <w:rsid w:val="007139C7"/>
    <w:rsid w:val="00714A63"/>
    <w:rsid w:val="007151F3"/>
    <w:rsid w:val="00715A11"/>
    <w:rsid w:val="0071756E"/>
    <w:rsid w:val="00717C5C"/>
    <w:rsid w:val="00720EBA"/>
    <w:rsid w:val="00721CA5"/>
    <w:rsid w:val="00721DAF"/>
    <w:rsid w:val="007220B8"/>
    <w:rsid w:val="00722671"/>
    <w:rsid w:val="00722E8E"/>
    <w:rsid w:val="00723E52"/>
    <w:rsid w:val="00724A26"/>
    <w:rsid w:val="00724C69"/>
    <w:rsid w:val="00726BC1"/>
    <w:rsid w:val="0072768E"/>
    <w:rsid w:val="00727E2A"/>
    <w:rsid w:val="00730805"/>
    <w:rsid w:val="00731602"/>
    <w:rsid w:val="00732DFA"/>
    <w:rsid w:val="00733659"/>
    <w:rsid w:val="00733DE4"/>
    <w:rsid w:val="00734140"/>
    <w:rsid w:val="00735068"/>
    <w:rsid w:val="0073685A"/>
    <w:rsid w:val="00736987"/>
    <w:rsid w:val="00737C43"/>
    <w:rsid w:val="007426E2"/>
    <w:rsid w:val="00742DC2"/>
    <w:rsid w:val="007439B1"/>
    <w:rsid w:val="00743AAB"/>
    <w:rsid w:val="007442B2"/>
    <w:rsid w:val="00744A89"/>
    <w:rsid w:val="00744C6C"/>
    <w:rsid w:val="007450A7"/>
    <w:rsid w:val="007452D9"/>
    <w:rsid w:val="00745FC2"/>
    <w:rsid w:val="00747E65"/>
    <w:rsid w:val="00751193"/>
    <w:rsid w:val="00753D0E"/>
    <w:rsid w:val="00753D4F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CC"/>
    <w:rsid w:val="007675FF"/>
    <w:rsid w:val="0076788F"/>
    <w:rsid w:val="00771059"/>
    <w:rsid w:val="007722D6"/>
    <w:rsid w:val="007730B7"/>
    <w:rsid w:val="00773822"/>
    <w:rsid w:val="00773C46"/>
    <w:rsid w:val="00775BA4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91881"/>
    <w:rsid w:val="0079468E"/>
    <w:rsid w:val="00794998"/>
    <w:rsid w:val="007965C7"/>
    <w:rsid w:val="00796631"/>
    <w:rsid w:val="00796C19"/>
    <w:rsid w:val="007A18D7"/>
    <w:rsid w:val="007A2FBC"/>
    <w:rsid w:val="007A6835"/>
    <w:rsid w:val="007A7E5A"/>
    <w:rsid w:val="007B10EC"/>
    <w:rsid w:val="007B13EB"/>
    <w:rsid w:val="007B183C"/>
    <w:rsid w:val="007B1C9A"/>
    <w:rsid w:val="007B27EB"/>
    <w:rsid w:val="007B2F6D"/>
    <w:rsid w:val="007B3BB3"/>
    <w:rsid w:val="007B595F"/>
    <w:rsid w:val="007B611E"/>
    <w:rsid w:val="007B6C08"/>
    <w:rsid w:val="007B6FC8"/>
    <w:rsid w:val="007B73B3"/>
    <w:rsid w:val="007B77B5"/>
    <w:rsid w:val="007C0A61"/>
    <w:rsid w:val="007C0F4E"/>
    <w:rsid w:val="007C1349"/>
    <w:rsid w:val="007C1C89"/>
    <w:rsid w:val="007C1D34"/>
    <w:rsid w:val="007C1F7C"/>
    <w:rsid w:val="007C36D3"/>
    <w:rsid w:val="007C5D08"/>
    <w:rsid w:val="007C6517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4D97"/>
    <w:rsid w:val="007E51BB"/>
    <w:rsid w:val="007E59EE"/>
    <w:rsid w:val="007E5EF2"/>
    <w:rsid w:val="007E7C7C"/>
    <w:rsid w:val="007F0552"/>
    <w:rsid w:val="007F1F7F"/>
    <w:rsid w:val="007F3418"/>
    <w:rsid w:val="007F53D3"/>
    <w:rsid w:val="007F5FBC"/>
    <w:rsid w:val="007F69D9"/>
    <w:rsid w:val="007F7294"/>
    <w:rsid w:val="00800075"/>
    <w:rsid w:val="00800D27"/>
    <w:rsid w:val="00800E65"/>
    <w:rsid w:val="00801425"/>
    <w:rsid w:val="00802FFE"/>
    <w:rsid w:val="0080355F"/>
    <w:rsid w:val="00804D1F"/>
    <w:rsid w:val="0080500D"/>
    <w:rsid w:val="00805ECF"/>
    <w:rsid w:val="00807097"/>
    <w:rsid w:val="00807BD1"/>
    <w:rsid w:val="00812B8A"/>
    <w:rsid w:val="0081429E"/>
    <w:rsid w:val="00814CE8"/>
    <w:rsid w:val="00816EAD"/>
    <w:rsid w:val="00817584"/>
    <w:rsid w:val="00820F55"/>
    <w:rsid w:val="00822BE4"/>
    <w:rsid w:val="00822D76"/>
    <w:rsid w:val="008239E1"/>
    <w:rsid w:val="008247B9"/>
    <w:rsid w:val="0082620F"/>
    <w:rsid w:val="0082634C"/>
    <w:rsid w:val="00826CA3"/>
    <w:rsid w:val="00827138"/>
    <w:rsid w:val="008307DB"/>
    <w:rsid w:val="008312CA"/>
    <w:rsid w:val="00833A4B"/>
    <w:rsid w:val="00833FDD"/>
    <w:rsid w:val="00834502"/>
    <w:rsid w:val="00834F3D"/>
    <w:rsid w:val="008360FC"/>
    <w:rsid w:val="0084017F"/>
    <w:rsid w:val="00841459"/>
    <w:rsid w:val="00841B55"/>
    <w:rsid w:val="00842B0F"/>
    <w:rsid w:val="00843CD0"/>
    <w:rsid w:val="00844151"/>
    <w:rsid w:val="00844903"/>
    <w:rsid w:val="008454CE"/>
    <w:rsid w:val="00847693"/>
    <w:rsid w:val="00847D0A"/>
    <w:rsid w:val="00850DC7"/>
    <w:rsid w:val="008516C6"/>
    <w:rsid w:val="0085179D"/>
    <w:rsid w:val="00851983"/>
    <w:rsid w:val="008525E3"/>
    <w:rsid w:val="00855540"/>
    <w:rsid w:val="00856641"/>
    <w:rsid w:val="00856941"/>
    <w:rsid w:val="00856F1C"/>
    <w:rsid w:val="00856FAA"/>
    <w:rsid w:val="00857C13"/>
    <w:rsid w:val="00857CFC"/>
    <w:rsid w:val="008600FD"/>
    <w:rsid w:val="00860AA3"/>
    <w:rsid w:val="008618CF"/>
    <w:rsid w:val="008619C2"/>
    <w:rsid w:val="008629D2"/>
    <w:rsid w:val="00864535"/>
    <w:rsid w:val="008645A5"/>
    <w:rsid w:val="00866992"/>
    <w:rsid w:val="00867DF1"/>
    <w:rsid w:val="00867E6F"/>
    <w:rsid w:val="00870A1A"/>
    <w:rsid w:val="0087124F"/>
    <w:rsid w:val="00871F01"/>
    <w:rsid w:val="00872024"/>
    <w:rsid w:val="00872C3C"/>
    <w:rsid w:val="008738DC"/>
    <w:rsid w:val="00873CE1"/>
    <w:rsid w:val="0087505E"/>
    <w:rsid w:val="00875391"/>
    <w:rsid w:val="00875DA0"/>
    <w:rsid w:val="008762B6"/>
    <w:rsid w:val="00881622"/>
    <w:rsid w:val="008821D5"/>
    <w:rsid w:val="00882678"/>
    <w:rsid w:val="00883CAB"/>
    <w:rsid w:val="008849BA"/>
    <w:rsid w:val="00884C0C"/>
    <w:rsid w:val="00886CE7"/>
    <w:rsid w:val="00887C58"/>
    <w:rsid w:val="00890A2D"/>
    <w:rsid w:val="008913BF"/>
    <w:rsid w:val="00893FAE"/>
    <w:rsid w:val="00894E76"/>
    <w:rsid w:val="008974F6"/>
    <w:rsid w:val="00897ECA"/>
    <w:rsid w:val="008A0454"/>
    <w:rsid w:val="008A1C3B"/>
    <w:rsid w:val="008A1D6F"/>
    <w:rsid w:val="008A388C"/>
    <w:rsid w:val="008A4003"/>
    <w:rsid w:val="008A43BB"/>
    <w:rsid w:val="008A6016"/>
    <w:rsid w:val="008B0BFC"/>
    <w:rsid w:val="008B0FDA"/>
    <w:rsid w:val="008B152F"/>
    <w:rsid w:val="008B1D90"/>
    <w:rsid w:val="008B1DA0"/>
    <w:rsid w:val="008B21BD"/>
    <w:rsid w:val="008B325A"/>
    <w:rsid w:val="008B347A"/>
    <w:rsid w:val="008B3583"/>
    <w:rsid w:val="008B36A1"/>
    <w:rsid w:val="008B4867"/>
    <w:rsid w:val="008B5B45"/>
    <w:rsid w:val="008B5E28"/>
    <w:rsid w:val="008C0F12"/>
    <w:rsid w:val="008C13A6"/>
    <w:rsid w:val="008C2AE7"/>
    <w:rsid w:val="008C39BF"/>
    <w:rsid w:val="008C3BF9"/>
    <w:rsid w:val="008C5CFD"/>
    <w:rsid w:val="008D00B4"/>
    <w:rsid w:val="008D01B1"/>
    <w:rsid w:val="008D0C31"/>
    <w:rsid w:val="008D352C"/>
    <w:rsid w:val="008D39A2"/>
    <w:rsid w:val="008D3CBB"/>
    <w:rsid w:val="008D43A1"/>
    <w:rsid w:val="008D4F0F"/>
    <w:rsid w:val="008D5526"/>
    <w:rsid w:val="008D567B"/>
    <w:rsid w:val="008D6508"/>
    <w:rsid w:val="008D66C9"/>
    <w:rsid w:val="008D6CD6"/>
    <w:rsid w:val="008D7628"/>
    <w:rsid w:val="008E005E"/>
    <w:rsid w:val="008E07E7"/>
    <w:rsid w:val="008E0E40"/>
    <w:rsid w:val="008E1362"/>
    <w:rsid w:val="008E2768"/>
    <w:rsid w:val="008E3C93"/>
    <w:rsid w:val="008E40E4"/>
    <w:rsid w:val="008E4CB7"/>
    <w:rsid w:val="008E7081"/>
    <w:rsid w:val="008F2BD3"/>
    <w:rsid w:val="008F2EFB"/>
    <w:rsid w:val="008F3B52"/>
    <w:rsid w:val="008F69CF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1F3"/>
    <w:rsid w:val="00910D5F"/>
    <w:rsid w:val="0091143D"/>
    <w:rsid w:val="00912E28"/>
    <w:rsid w:val="0091396D"/>
    <w:rsid w:val="00913C1A"/>
    <w:rsid w:val="00914406"/>
    <w:rsid w:val="00915876"/>
    <w:rsid w:val="00915D87"/>
    <w:rsid w:val="00916702"/>
    <w:rsid w:val="00917874"/>
    <w:rsid w:val="009215EE"/>
    <w:rsid w:val="0092195F"/>
    <w:rsid w:val="00922526"/>
    <w:rsid w:val="00922699"/>
    <w:rsid w:val="00922925"/>
    <w:rsid w:val="00922AF2"/>
    <w:rsid w:val="00923032"/>
    <w:rsid w:val="009238B7"/>
    <w:rsid w:val="00924414"/>
    <w:rsid w:val="00925DC2"/>
    <w:rsid w:val="009270FF"/>
    <w:rsid w:val="00932929"/>
    <w:rsid w:val="00933475"/>
    <w:rsid w:val="00933A2C"/>
    <w:rsid w:val="009344A5"/>
    <w:rsid w:val="00935048"/>
    <w:rsid w:val="009359E3"/>
    <w:rsid w:val="00935B31"/>
    <w:rsid w:val="0093654E"/>
    <w:rsid w:val="00936E71"/>
    <w:rsid w:val="00937B8E"/>
    <w:rsid w:val="00942579"/>
    <w:rsid w:val="00942E00"/>
    <w:rsid w:val="0094419B"/>
    <w:rsid w:val="009446D1"/>
    <w:rsid w:val="00944CCD"/>
    <w:rsid w:val="00950DE7"/>
    <w:rsid w:val="00950EC9"/>
    <w:rsid w:val="009523FB"/>
    <w:rsid w:val="009524B1"/>
    <w:rsid w:val="009527AE"/>
    <w:rsid w:val="0095377A"/>
    <w:rsid w:val="00954320"/>
    <w:rsid w:val="00954B4F"/>
    <w:rsid w:val="00954FFA"/>
    <w:rsid w:val="00955848"/>
    <w:rsid w:val="00957899"/>
    <w:rsid w:val="00957C83"/>
    <w:rsid w:val="009601B2"/>
    <w:rsid w:val="00961187"/>
    <w:rsid w:val="00961245"/>
    <w:rsid w:val="00961A2C"/>
    <w:rsid w:val="00964FBC"/>
    <w:rsid w:val="00966D91"/>
    <w:rsid w:val="00967EFB"/>
    <w:rsid w:val="0097037F"/>
    <w:rsid w:val="00970569"/>
    <w:rsid w:val="00972895"/>
    <w:rsid w:val="0097308A"/>
    <w:rsid w:val="00973857"/>
    <w:rsid w:val="00975553"/>
    <w:rsid w:val="00975868"/>
    <w:rsid w:val="009779CC"/>
    <w:rsid w:val="00980456"/>
    <w:rsid w:val="0098052B"/>
    <w:rsid w:val="00982723"/>
    <w:rsid w:val="00982CDA"/>
    <w:rsid w:val="00985107"/>
    <w:rsid w:val="009866C1"/>
    <w:rsid w:val="0099030D"/>
    <w:rsid w:val="009914A9"/>
    <w:rsid w:val="009925A5"/>
    <w:rsid w:val="0099387A"/>
    <w:rsid w:val="00993CEF"/>
    <w:rsid w:val="00993ED5"/>
    <w:rsid w:val="00994367"/>
    <w:rsid w:val="00995D21"/>
    <w:rsid w:val="0099743F"/>
    <w:rsid w:val="009974C2"/>
    <w:rsid w:val="00997C12"/>
    <w:rsid w:val="009A0198"/>
    <w:rsid w:val="009A0EEB"/>
    <w:rsid w:val="009A1CB3"/>
    <w:rsid w:val="009A4789"/>
    <w:rsid w:val="009A6FB8"/>
    <w:rsid w:val="009A7D0C"/>
    <w:rsid w:val="009B036C"/>
    <w:rsid w:val="009B06E8"/>
    <w:rsid w:val="009B09BF"/>
    <w:rsid w:val="009B0D2A"/>
    <w:rsid w:val="009B4D8B"/>
    <w:rsid w:val="009B4E70"/>
    <w:rsid w:val="009B52AB"/>
    <w:rsid w:val="009B61F2"/>
    <w:rsid w:val="009B63E8"/>
    <w:rsid w:val="009C097D"/>
    <w:rsid w:val="009C416F"/>
    <w:rsid w:val="009C49FD"/>
    <w:rsid w:val="009C53A6"/>
    <w:rsid w:val="009C547C"/>
    <w:rsid w:val="009C5C00"/>
    <w:rsid w:val="009C6869"/>
    <w:rsid w:val="009C6E27"/>
    <w:rsid w:val="009D0D99"/>
    <w:rsid w:val="009D1941"/>
    <w:rsid w:val="009D2476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2C0"/>
    <w:rsid w:val="009E3350"/>
    <w:rsid w:val="009E629A"/>
    <w:rsid w:val="009E6511"/>
    <w:rsid w:val="009E74B9"/>
    <w:rsid w:val="009E775D"/>
    <w:rsid w:val="009E7A2E"/>
    <w:rsid w:val="009F06EE"/>
    <w:rsid w:val="009F071E"/>
    <w:rsid w:val="009F2826"/>
    <w:rsid w:val="009F3856"/>
    <w:rsid w:val="009F3F46"/>
    <w:rsid w:val="009F56BD"/>
    <w:rsid w:val="009F600A"/>
    <w:rsid w:val="009F6902"/>
    <w:rsid w:val="00A02580"/>
    <w:rsid w:val="00A0270B"/>
    <w:rsid w:val="00A02E7A"/>
    <w:rsid w:val="00A02F3E"/>
    <w:rsid w:val="00A04928"/>
    <w:rsid w:val="00A05372"/>
    <w:rsid w:val="00A05CD7"/>
    <w:rsid w:val="00A067A4"/>
    <w:rsid w:val="00A0730E"/>
    <w:rsid w:val="00A10509"/>
    <w:rsid w:val="00A10D1C"/>
    <w:rsid w:val="00A13CBE"/>
    <w:rsid w:val="00A1426C"/>
    <w:rsid w:val="00A155A4"/>
    <w:rsid w:val="00A162FB"/>
    <w:rsid w:val="00A17146"/>
    <w:rsid w:val="00A174ED"/>
    <w:rsid w:val="00A17681"/>
    <w:rsid w:val="00A20769"/>
    <w:rsid w:val="00A20B64"/>
    <w:rsid w:val="00A20E67"/>
    <w:rsid w:val="00A20EB9"/>
    <w:rsid w:val="00A23032"/>
    <w:rsid w:val="00A2321C"/>
    <w:rsid w:val="00A24629"/>
    <w:rsid w:val="00A25619"/>
    <w:rsid w:val="00A25FAB"/>
    <w:rsid w:val="00A30537"/>
    <w:rsid w:val="00A313AD"/>
    <w:rsid w:val="00A314CB"/>
    <w:rsid w:val="00A315FB"/>
    <w:rsid w:val="00A31BF7"/>
    <w:rsid w:val="00A33511"/>
    <w:rsid w:val="00A3384B"/>
    <w:rsid w:val="00A363F7"/>
    <w:rsid w:val="00A36BB4"/>
    <w:rsid w:val="00A402BD"/>
    <w:rsid w:val="00A40D3C"/>
    <w:rsid w:val="00A42D75"/>
    <w:rsid w:val="00A435B2"/>
    <w:rsid w:val="00A44606"/>
    <w:rsid w:val="00A4548B"/>
    <w:rsid w:val="00A46483"/>
    <w:rsid w:val="00A47398"/>
    <w:rsid w:val="00A5003B"/>
    <w:rsid w:val="00A50692"/>
    <w:rsid w:val="00A5248C"/>
    <w:rsid w:val="00A52A65"/>
    <w:rsid w:val="00A52CFF"/>
    <w:rsid w:val="00A53326"/>
    <w:rsid w:val="00A54213"/>
    <w:rsid w:val="00A549A8"/>
    <w:rsid w:val="00A5614A"/>
    <w:rsid w:val="00A56891"/>
    <w:rsid w:val="00A60C0C"/>
    <w:rsid w:val="00A6274F"/>
    <w:rsid w:val="00A6732A"/>
    <w:rsid w:val="00A729EA"/>
    <w:rsid w:val="00A73653"/>
    <w:rsid w:val="00A736FB"/>
    <w:rsid w:val="00A805C1"/>
    <w:rsid w:val="00A80A2E"/>
    <w:rsid w:val="00A80A7C"/>
    <w:rsid w:val="00A80C1A"/>
    <w:rsid w:val="00A826EE"/>
    <w:rsid w:val="00A85D0D"/>
    <w:rsid w:val="00A86442"/>
    <w:rsid w:val="00A874E6"/>
    <w:rsid w:val="00A9063E"/>
    <w:rsid w:val="00A91584"/>
    <w:rsid w:val="00A919D5"/>
    <w:rsid w:val="00A93159"/>
    <w:rsid w:val="00A9443D"/>
    <w:rsid w:val="00A9512C"/>
    <w:rsid w:val="00A953C2"/>
    <w:rsid w:val="00A95A24"/>
    <w:rsid w:val="00A96F6C"/>
    <w:rsid w:val="00A973FC"/>
    <w:rsid w:val="00A975C0"/>
    <w:rsid w:val="00A97AEB"/>
    <w:rsid w:val="00AA1594"/>
    <w:rsid w:val="00AA54DC"/>
    <w:rsid w:val="00AA6C89"/>
    <w:rsid w:val="00AA6E32"/>
    <w:rsid w:val="00AA734D"/>
    <w:rsid w:val="00AA7DD9"/>
    <w:rsid w:val="00AB0A1A"/>
    <w:rsid w:val="00AB0AE0"/>
    <w:rsid w:val="00AB1197"/>
    <w:rsid w:val="00AB16CA"/>
    <w:rsid w:val="00AB2556"/>
    <w:rsid w:val="00AB42D2"/>
    <w:rsid w:val="00AB6FA9"/>
    <w:rsid w:val="00AC0658"/>
    <w:rsid w:val="00AC0B08"/>
    <w:rsid w:val="00AC1EFB"/>
    <w:rsid w:val="00AC20EA"/>
    <w:rsid w:val="00AC313A"/>
    <w:rsid w:val="00AC3AA6"/>
    <w:rsid w:val="00AC49CB"/>
    <w:rsid w:val="00AC6094"/>
    <w:rsid w:val="00AC70BB"/>
    <w:rsid w:val="00AC7C3D"/>
    <w:rsid w:val="00AD13B7"/>
    <w:rsid w:val="00AD1AD2"/>
    <w:rsid w:val="00AD2DF8"/>
    <w:rsid w:val="00AD356F"/>
    <w:rsid w:val="00AD3F1D"/>
    <w:rsid w:val="00AD5FCA"/>
    <w:rsid w:val="00AD6F89"/>
    <w:rsid w:val="00AD7970"/>
    <w:rsid w:val="00AE079B"/>
    <w:rsid w:val="00AE2740"/>
    <w:rsid w:val="00AE341F"/>
    <w:rsid w:val="00AE373E"/>
    <w:rsid w:val="00AE3C6E"/>
    <w:rsid w:val="00AE40BC"/>
    <w:rsid w:val="00AE559A"/>
    <w:rsid w:val="00AE5A4A"/>
    <w:rsid w:val="00AE6E9D"/>
    <w:rsid w:val="00AE7070"/>
    <w:rsid w:val="00AE755B"/>
    <w:rsid w:val="00AE787D"/>
    <w:rsid w:val="00AF0D83"/>
    <w:rsid w:val="00AF2F9C"/>
    <w:rsid w:val="00AF3552"/>
    <w:rsid w:val="00AF504E"/>
    <w:rsid w:val="00AF5FEC"/>
    <w:rsid w:val="00AF6344"/>
    <w:rsid w:val="00AF646D"/>
    <w:rsid w:val="00AF73C3"/>
    <w:rsid w:val="00AF7F45"/>
    <w:rsid w:val="00B011AB"/>
    <w:rsid w:val="00B01564"/>
    <w:rsid w:val="00B016D4"/>
    <w:rsid w:val="00B023BF"/>
    <w:rsid w:val="00B037C8"/>
    <w:rsid w:val="00B03D16"/>
    <w:rsid w:val="00B04692"/>
    <w:rsid w:val="00B05C4F"/>
    <w:rsid w:val="00B06BC3"/>
    <w:rsid w:val="00B07BAD"/>
    <w:rsid w:val="00B07DD7"/>
    <w:rsid w:val="00B1120C"/>
    <w:rsid w:val="00B12775"/>
    <w:rsid w:val="00B13073"/>
    <w:rsid w:val="00B14835"/>
    <w:rsid w:val="00B1522F"/>
    <w:rsid w:val="00B1671F"/>
    <w:rsid w:val="00B16C57"/>
    <w:rsid w:val="00B21462"/>
    <w:rsid w:val="00B216C0"/>
    <w:rsid w:val="00B2186E"/>
    <w:rsid w:val="00B22F94"/>
    <w:rsid w:val="00B230CA"/>
    <w:rsid w:val="00B2332D"/>
    <w:rsid w:val="00B24290"/>
    <w:rsid w:val="00B24DEC"/>
    <w:rsid w:val="00B27A5C"/>
    <w:rsid w:val="00B27FB8"/>
    <w:rsid w:val="00B308E8"/>
    <w:rsid w:val="00B31047"/>
    <w:rsid w:val="00B34210"/>
    <w:rsid w:val="00B34303"/>
    <w:rsid w:val="00B3502D"/>
    <w:rsid w:val="00B35D81"/>
    <w:rsid w:val="00B36B38"/>
    <w:rsid w:val="00B37A4C"/>
    <w:rsid w:val="00B42A13"/>
    <w:rsid w:val="00B44445"/>
    <w:rsid w:val="00B50267"/>
    <w:rsid w:val="00B50F83"/>
    <w:rsid w:val="00B53847"/>
    <w:rsid w:val="00B55C9C"/>
    <w:rsid w:val="00B561E4"/>
    <w:rsid w:val="00B56FEE"/>
    <w:rsid w:val="00B62EF1"/>
    <w:rsid w:val="00B63068"/>
    <w:rsid w:val="00B63F51"/>
    <w:rsid w:val="00B640C7"/>
    <w:rsid w:val="00B64C50"/>
    <w:rsid w:val="00B65FB3"/>
    <w:rsid w:val="00B66923"/>
    <w:rsid w:val="00B66EBD"/>
    <w:rsid w:val="00B673BE"/>
    <w:rsid w:val="00B707A3"/>
    <w:rsid w:val="00B70DAB"/>
    <w:rsid w:val="00B71020"/>
    <w:rsid w:val="00B7150B"/>
    <w:rsid w:val="00B721FA"/>
    <w:rsid w:val="00B724FA"/>
    <w:rsid w:val="00B72501"/>
    <w:rsid w:val="00B73BF9"/>
    <w:rsid w:val="00B73D95"/>
    <w:rsid w:val="00B744FA"/>
    <w:rsid w:val="00B773B2"/>
    <w:rsid w:val="00B77F94"/>
    <w:rsid w:val="00B81BDC"/>
    <w:rsid w:val="00B83BA6"/>
    <w:rsid w:val="00B841EE"/>
    <w:rsid w:val="00B84529"/>
    <w:rsid w:val="00B847A1"/>
    <w:rsid w:val="00B85358"/>
    <w:rsid w:val="00B85C71"/>
    <w:rsid w:val="00B85FFD"/>
    <w:rsid w:val="00B86BC9"/>
    <w:rsid w:val="00B86EF8"/>
    <w:rsid w:val="00B87B8B"/>
    <w:rsid w:val="00B87CF6"/>
    <w:rsid w:val="00B9086F"/>
    <w:rsid w:val="00B9305A"/>
    <w:rsid w:val="00B963DE"/>
    <w:rsid w:val="00B96543"/>
    <w:rsid w:val="00B96F65"/>
    <w:rsid w:val="00B97D9D"/>
    <w:rsid w:val="00BA0261"/>
    <w:rsid w:val="00BA0B52"/>
    <w:rsid w:val="00BA0B86"/>
    <w:rsid w:val="00BA0FD0"/>
    <w:rsid w:val="00BA24C0"/>
    <w:rsid w:val="00BA3CCF"/>
    <w:rsid w:val="00BA4CED"/>
    <w:rsid w:val="00BA6283"/>
    <w:rsid w:val="00BB2F35"/>
    <w:rsid w:val="00BB3142"/>
    <w:rsid w:val="00BB5058"/>
    <w:rsid w:val="00BB5D56"/>
    <w:rsid w:val="00BB774E"/>
    <w:rsid w:val="00BC116B"/>
    <w:rsid w:val="00BC2A81"/>
    <w:rsid w:val="00BC7A86"/>
    <w:rsid w:val="00BD1ABF"/>
    <w:rsid w:val="00BD1D39"/>
    <w:rsid w:val="00BD2BDE"/>
    <w:rsid w:val="00BD4CC5"/>
    <w:rsid w:val="00BD53C3"/>
    <w:rsid w:val="00BD7E53"/>
    <w:rsid w:val="00BE23BF"/>
    <w:rsid w:val="00BE39C8"/>
    <w:rsid w:val="00BE3C6C"/>
    <w:rsid w:val="00BE48F3"/>
    <w:rsid w:val="00BE496F"/>
    <w:rsid w:val="00BE4B7D"/>
    <w:rsid w:val="00BE5445"/>
    <w:rsid w:val="00BE5C0A"/>
    <w:rsid w:val="00BE6C1A"/>
    <w:rsid w:val="00BE71AC"/>
    <w:rsid w:val="00BE7430"/>
    <w:rsid w:val="00BF315B"/>
    <w:rsid w:val="00BF41A5"/>
    <w:rsid w:val="00BF485C"/>
    <w:rsid w:val="00BF5D0E"/>
    <w:rsid w:val="00BF5E17"/>
    <w:rsid w:val="00BF626A"/>
    <w:rsid w:val="00BF6B20"/>
    <w:rsid w:val="00BF6D55"/>
    <w:rsid w:val="00BF6D90"/>
    <w:rsid w:val="00BF7F35"/>
    <w:rsid w:val="00C00E8A"/>
    <w:rsid w:val="00C0146D"/>
    <w:rsid w:val="00C02400"/>
    <w:rsid w:val="00C031D3"/>
    <w:rsid w:val="00C03E8B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881"/>
    <w:rsid w:val="00C14AE6"/>
    <w:rsid w:val="00C14C2C"/>
    <w:rsid w:val="00C164BC"/>
    <w:rsid w:val="00C17CA8"/>
    <w:rsid w:val="00C20048"/>
    <w:rsid w:val="00C201DF"/>
    <w:rsid w:val="00C20FA7"/>
    <w:rsid w:val="00C21112"/>
    <w:rsid w:val="00C21BE9"/>
    <w:rsid w:val="00C22647"/>
    <w:rsid w:val="00C2345C"/>
    <w:rsid w:val="00C24308"/>
    <w:rsid w:val="00C24448"/>
    <w:rsid w:val="00C2788F"/>
    <w:rsid w:val="00C302F9"/>
    <w:rsid w:val="00C30B84"/>
    <w:rsid w:val="00C313F7"/>
    <w:rsid w:val="00C31A05"/>
    <w:rsid w:val="00C3352F"/>
    <w:rsid w:val="00C33BD0"/>
    <w:rsid w:val="00C34CBD"/>
    <w:rsid w:val="00C36698"/>
    <w:rsid w:val="00C373AF"/>
    <w:rsid w:val="00C37DB6"/>
    <w:rsid w:val="00C400AB"/>
    <w:rsid w:val="00C40AD2"/>
    <w:rsid w:val="00C45003"/>
    <w:rsid w:val="00C47B67"/>
    <w:rsid w:val="00C47F5B"/>
    <w:rsid w:val="00C503FC"/>
    <w:rsid w:val="00C511A8"/>
    <w:rsid w:val="00C51473"/>
    <w:rsid w:val="00C51A58"/>
    <w:rsid w:val="00C523ED"/>
    <w:rsid w:val="00C52BF5"/>
    <w:rsid w:val="00C53351"/>
    <w:rsid w:val="00C55F80"/>
    <w:rsid w:val="00C56CC2"/>
    <w:rsid w:val="00C56E6D"/>
    <w:rsid w:val="00C60FE5"/>
    <w:rsid w:val="00C627F2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23BD"/>
    <w:rsid w:val="00C72B46"/>
    <w:rsid w:val="00C733FC"/>
    <w:rsid w:val="00C74208"/>
    <w:rsid w:val="00C74A24"/>
    <w:rsid w:val="00C751D2"/>
    <w:rsid w:val="00C7529A"/>
    <w:rsid w:val="00C75913"/>
    <w:rsid w:val="00C75AA9"/>
    <w:rsid w:val="00C75E23"/>
    <w:rsid w:val="00C7622C"/>
    <w:rsid w:val="00C776C2"/>
    <w:rsid w:val="00C8205F"/>
    <w:rsid w:val="00C82991"/>
    <w:rsid w:val="00C83510"/>
    <w:rsid w:val="00C8553B"/>
    <w:rsid w:val="00C8653E"/>
    <w:rsid w:val="00C86676"/>
    <w:rsid w:val="00C86767"/>
    <w:rsid w:val="00C86C19"/>
    <w:rsid w:val="00C877E4"/>
    <w:rsid w:val="00C91BEE"/>
    <w:rsid w:val="00C92DEE"/>
    <w:rsid w:val="00C938B7"/>
    <w:rsid w:val="00C938BC"/>
    <w:rsid w:val="00C951C3"/>
    <w:rsid w:val="00C9541A"/>
    <w:rsid w:val="00C969C2"/>
    <w:rsid w:val="00C97107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4367"/>
    <w:rsid w:val="00CB46C9"/>
    <w:rsid w:val="00CB7689"/>
    <w:rsid w:val="00CC0CC5"/>
    <w:rsid w:val="00CC1095"/>
    <w:rsid w:val="00CC2252"/>
    <w:rsid w:val="00CC22CA"/>
    <w:rsid w:val="00CC24EF"/>
    <w:rsid w:val="00CC3F08"/>
    <w:rsid w:val="00CC5077"/>
    <w:rsid w:val="00CC5B25"/>
    <w:rsid w:val="00CC635B"/>
    <w:rsid w:val="00CD0176"/>
    <w:rsid w:val="00CD2586"/>
    <w:rsid w:val="00CD5BBF"/>
    <w:rsid w:val="00CD7FA5"/>
    <w:rsid w:val="00CE3F95"/>
    <w:rsid w:val="00CE5160"/>
    <w:rsid w:val="00CE51AB"/>
    <w:rsid w:val="00CE759C"/>
    <w:rsid w:val="00CF122B"/>
    <w:rsid w:val="00CF1A60"/>
    <w:rsid w:val="00CF1FCD"/>
    <w:rsid w:val="00CF2D40"/>
    <w:rsid w:val="00CF48E9"/>
    <w:rsid w:val="00CF4919"/>
    <w:rsid w:val="00CF4D9F"/>
    <w:rsid w:val="00CF5ACF"/>
    <w:rsid w:val="00CF5D27"/>
    <w:rsid w:val="00CF67EB"/>
    <w:rsid w:val="00D00717"/>
    <w:rsid w:val="00D012B1"/>
    <w:rsid w:val="00D0168A"/>
    <w:rsid w:val="00D01D7A"/>
    <w:rsid w:val="00D01F43"/>
    <w:rsid w:val="00D02506"/>
    <w:rsid w:val="00D04319"/>
    <w:rsid w:val="00D04552"/>
    <w:rsid w:val="00D06260"/>
    <w:rsid w:val="00D10009"/>
    <w:rsid w:val="00D11506"/>
    <w:rsid w:val="00D12D53"/>
    <w:rsid w:val="00D134E5"/>
    <w:rsid w:val="00D141AB"/>
    <w:rsid w:val="00D143E3"/>
    <w:rsid w:val="00D1671A"/>
    <w:rsid w:val="00D17C09"/>
    <w:rsid w:val="00D21F79"/>
    <w:rsid w:val="00D227F7"/>
    <w:rsid w:val="00D22CD9"/>
    <w:rsid w:val="00D2311E"/>
    <w:rsid w:val="00D233FA"/>
    <w:rsid w:val="00D2369A"/>
    <w:rsid w:val="00D26C90"/>
    <w:rsid w:val="00D301FB"/>
    <w:rsid w:val="00D32934"/>
    <w:rsid w:val="00D333C4"/>
    <w:rsid w:val="00D33F7F"/>
    <w:rsid w:val="00D340AF"/>
    <w:rsid w:val="00D34792"/>
    <w:rsid w:val="00D35035"/>
    <w:rsid w:val="00D36425"/>
    <w:rsid w:val="00D36C6E"/>
    <w:rsid w:val="00D377B1"/>
    <w:rsid w:val="00D377BE"/>
    <w:rsid w:val="00D436F7"/>
    <w:rsid w:val="00D43FEE"/>
    <w:rsid w:val="00D44255"/>
    <w:rsid w:val="00D44F90"/>
    <w:rsid w:val="00D467C2"/>
    <w:rsid w:val="00D469D7"/>
    <w:rsid w:val="00D47287"/>
    <w:rsid w:val="00D475BA"/>
    <w:rsid w:val="00D5086A"/>
    <w:rsid w:val="00D51D2F"/>
    <w:rsid w:val="00D54315"/>
    <w:rsid w:val="00D5522C"/>
    <w:rsid w:val="00D556BD"/>
    <w:rsid w:val="00D560D4"/>
    <w:rsid w:val="00D561C3"/>
    <w:rsid w:val="00D562E2"/>
    <w:rsid w:val="00D57F07"/>
    <w:rsid w:val="00D606E8"/>
    <w:rsid w:val="00D609AD"/>
    <w:rsid w:val="00D617B8"/>
    <w:rsid w:val="00D61885"/>
    <w:rsid w:val="00D623E5"/>
    <w:rsid w:val="00D625DA"/>
    <w:rsid w:val="00D62A71"/>
    <w:rsid w:val="00D637CB"/>
    <w:rsid w:val="00D64FB7"/>
    <w:rsid w:val="00D65E5D"/>
    <w:rsid w:val="00D67BB0"/>
    <w:rsid w:val="00D67C74"/>
    <w:rsid w:val="00D70A1F"/>
    <w:rsid w:val="00D73CC5"/>
    <w:rsid w:val="00D74989"/>
    <w:rsid w:val="00D74CEA"/>
    <w:rsid w:val="00D76495"/>
    <w:rsid w:val="00D82DBA"/>
    <w:rsid w:val="00D8306A"/>
    <w:rsid w:val="00D8352C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340"/>
    <w:rsid w:val="00D93937"/>
    <w:rsid w:val="00D9524C"/>
    <w:rsid w:val="00D95879"/>
    <w:rsid w:val="00D97B9C"/>
    <w:rsid w:val="00D97EFB"/>
    <w:rsid w:val="00DA0113"/>
    <w:rsid w:val="00DA061A"/>
    <w:rsid w:val="00DA137F"/>
    <w:rsid w:val="00DA2108"/>
    <w:rsid w:val="00DA291B"/>
    <w:rsid w:val="00DA3769"/>
    <w:rsid w:val="00DA3DF0"/>
    <w:rsid w:val="00DA3E81"/>
    <w:rsid w:val="00DA52A8"/>
    <w:rsid w:val="00DA530D"/>
    <w:rsid w:val="00DB0636"/>
    <w:rsid w:val="00DB15A1"/>
    <w:rsid w:val="00DB1E3F"/>
    <w:rsid w:val="00DB3327"/>
    <w:rsid w:val="00DB4D31"/>
    <w:rsid w:val="00DB694D"/>
    <w:rsid w:val="00DB7314"/>
    <w:rsid w:val="00DC0484"/>
    <w:rsid w:val="00DC0C2E"/>
    <w:rsid w:val="00DC1D24"/>
    <w:rsid w:val="00DC2274"/>
    <w:rsid w:val="00DC23C0"/>
    <w:rsid w:val="00DC29B7"/>
    <w:rsid w:val="00DC43AE"/>
    <w:rsid w:val="00DC55FC"/>
    <w:rsid w:val="00DC625C"/>
    <w:rsid w:val="00DC62E3"/>
    <w:rsid w:val="00DC6DE5"/>
    <w:rsid w:val="00DD0961"/>
    <w:rsid w:val="00DD5591"/>
    <w:rsid w:val="00DD5F15"/>
    <w:rsid w:val="00DD6A60"/>
    <w:rsid w:val="00DE0C48"/>
    <w:rsid w:val="00DE3266"/>
    <w:rsid w:val="00DE3940"/>
    <w:rsid w:val="00DE4099"/>
    <w:rsid w:val="00DF1C4E"/>
    <w:rsid w:val="00DF2B2A"/>
    <w:rsid w:val="00DF2CA1"/>
    <w:rsid w:val="00DF31FB"/>
    <w:rsid w:val="00DF401B"/>
    <w:rsid w:val="00DF5123"/>
    <w:rsid w:val="00DF5461"/>
    <w:rsid w:val="00DF567B"/>
    <w:rsid w:val="00DF5A64"/>
    <w:rsid w:val="00DF6D0A"/>
    <w:rsid w:val="00DF6E77"/>
    <w:rsid w:val="00DF6F75"/>
    <w:rsid w:val="00DF7A9F"/>
    <w:rsid w:val="00E005E5"/>
    <w:rsid w:val="00E008AD"/>
    <w:rsid w:val="00E019B2"/>
    <w:rsid w:val="00E024E7"/>
    <w:rsid w:val="00E02BF4"/>
    <w:rsid w:val="00E02D9A"/>
    <w:rsid w:val="00E03D29"/>
    <w:rsid w:val="00E0503E"/>
    <w:rsid w:val="00E05A2E"/>
    <w:rsid w:val="00E06C2D"/>
    <w:rsid w:val="00E10145"/>
    <w:rsid w:val="00E10F26"/>
    <w:rsid w:val="00E139D4"/>
    <w:rsid w:val="00E13A83"/>
    <w:rsid w:val="00E14337"/>
    <w:rsid w:val="00E14EF5"/>
    <w:rsid w:val="00E154DD"/>
    <w:rsid w:val="00E15713"/>
    <w:rsid w:val="00E2078F"/>
    <w:rsid w:val="00E209EA"/>
    <w:rsid w:val="00E21E3E"/>
    <w:rsid w:val="00E22101"/>
    <w:rsid w:val="00E237E8"/>
    <w:rsid w:val="00E238F6"/>
    <w:rsid w:val="00E24BDB"/>
    <w:rsid w:val="00E25903"/>
    <w:rsid w:val="00E27157"/>
    <w:rsid w:val="00E275BF"/>
    <w:rsid w:val="00E27AC3"/>
    <w:rsid w:val="00E318C0"/>
    <w:rsid w:val="00E3193D"/>
    <w:rsid w:val="00E34A2E"/>
    <w:rsid w:val="00E3714B"/>
    <w:rsid w:val="00E40266"/>
    <w:rsid w:val="00E42FBF"/>
    <w:rsid w:val="00E5011B"/>
    <w:rsid w:val="00E5065A"/>
    <w:rsid w:val="00E50F05"/>
    <w:rsid w:val="00E5152E"/>
    <w:rsid w:val="00E52F3F"/>
    <w:rsid w:val="00E53A47"/>
    <w:rsid w:val="00E53CFC"/>
    <w:rsid w:val="00E540F9"/>
    <w:rsid w:val="00E551BB"/>
    <w:rsid w:val="00E55343"/>
    <w:rsid w:val="00E555DC"/>
    <w:rsid w:val="00E55979"/>
    <w:rsid w:val="00E563D5"/>
    <w:rsid w:val="00E56528"/>
    <w:rsid w:val="00E56875"/>
    <w:rsid w:val="00E603D8"/>
    <w:rsid w:val="00E6150D"/>
    <w:rsid w:val="00E619D0"/>
    <w:rsid w:val="00E64223"/>
    <w:rsid w:val="00E643BC"/>
    <w:rsid w:val="00E64EDE"/>
    <w:rsid w:val="00E7072C"/>
    <w:rsid w:val="00E712DC"/>
    <w:rsid w:val="00E74AF4"/>
    <w:rsid w:val="00E75475"/>
    <w:rsid w:val="00E76AF3"/>
    <w:rsid w:val="00E770CA"/>
    <w:rsid w:val="00E7790A"/>
    <w:rsid w:val="00E821B4"/>
    <w:rsid w:val="00E822BA"/>
    <w:rsid w:val="00E82345"/>
    <w:rsid w:val="00E82460"/>
    <w:rsid w:val="00E825CB"/>
    <w:rsid w:val="00E82880"/>
    <w:rsid w:val="00E837D2"/>
    <w:rsid w:val="00E84D41"/>
    <w:rsid w:val="00E85255"/>
    <w:rsid w:val="00E85955"/>
    <w:rsid w:val="00E85AB6"/>
    <w:rsid w:val="00E90666"/>
    <w:rsid w:val="00E91620"/>
    <w:rsid w:val="00E931EB"/>
    <w:rsid w:val="00EA26BD"/>
    <w:rsid w:val="00EA472B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9B4"/>
    <w:rsid w:val="00EC3D33"/>
    <w:rsid w:val="00EC4C41"/>
    <w:rsid w:val="00EC5FF9"/>
    <w:rsid w:val="00EC6E48"/>
    <w:rsid w:val="00ED589E"/>
    <w:rsid w:val="00ED6B46"/>
    <w:rsid w:val="00ED6E0F"/>
    <w:rsid w:val="00ED7665"/>
    <w:rsid w:val="00ED7EB2"/>
    <w:rsid w:val="00ED7F38"/>
    <w:rsid w:val="00EE0420"/>
    <w:rsid w:val="00EE0F07"/>
    <w:rsid w:val="00EE122F"/>
    <w:rsid w:val="00EE1A38"/>
    <w:rsid w:val="00EE1FB6"/>
    <w:rsid w:val="00EE22E1"/>
    <w:rsid w:val="00EE2D75"/>
    <w:rsid w:val="00EE5BEC"/>
    <w:rsid w:val="00EE5DFC"/>
    <w:rsid w:val="00EE6024"/>
    <w:rsid w:val="00EE669D"/>
    <w:rsid w:val="00EE73BF"/>
    <w:rsid w:val="00EE750A"/>
    <w:rsid w:val="00EF121D"/>
    <w:rsid w:val="00EF1694"/>
    <w:rsid w:val="00EF1CD4"/>
    <w:rsid w:val="00EF34E3"/>
    <w:rsid w:val="00EF3CC0"/>
    <w:rsid w:val="00EF5B25"/>
    <w:rsid w:val="00EF6D7A"/>
    <w:rsid w:val="00EF70C0"/>
    <w:rsid w:val="00EF777D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06ABF"/>
    <w:rsid w:val="00F10BD7"/>
    <w:rsid w:val="00F10E00"/>
    <w:rsid w:val="00F1290B"/>
    <w:rsid w:val="00F12B44"/>
    <w:rsid w:val="00F13A04"/>
    <w:rsid w:val="00F155EB"/>
    <w:rsid w:val="00F15945"/>
    <w:rsid w:val="00F15DD1"/>
    <w:rsid w:val="00F1677A"/>
    <w:rsid w:val="00F16BFD"/>
    <w:rsid w:val="00F2044D"/>
    <w:rsid w:val="00F209A4"/>
    <w:rsid w:val="00F20FE4"/>
    <w:rsid w:val="00F223B5"/>
    <w:rsid w:val="00F25CD1"/>
    <w:rsid w:val="00F2650C"/>
    <w:rsid w:val="00F2684E"/>
    <w:rsid w:val="00F269D8"/>
    <w:rsid w:val="00F271A7"/>
    <w:rsid w:val="00F278B0"/>
    <w:rsid w:val="00F30209"/>
    <w:rsid w:val="00F30263"/>
    <w:rsid w:val="00F30795"/>
    <w:rsid w:val="00F319DA"/>
    <w:rsid w:val="00F31D90"/>
    <w:rsid w:val="00F32189"/>
    <w:rsid w:val="00F338D2"/>
    <w:rsid w:val="00F33AED"/>
    <w:rsid w:val="00F3490B"/>
    <w:rsid w:val="00F34973"/>
    <w:rsid w:val="00F35CE3"/>
    <w:rsid w:val="00F35DD7"/>
    <w:rsid w:val="00F36592"/>
    <w:rsid w:val="00F41EEB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56646"/>
    <w:rsid w:val="00F61C1A"/>
    <w:rsid w:val="00F63659"/>
    <w:rsid w:val="00F6434D"/>
    <w:rsid w:val="00F66C6B"/>
    <w:rsid w:val="00F66F0A"/>
    <w:rsid w:val="00F6767A"/>
    <w:rsid w:val="00F67841"/>
    <w:rsid w:val="00F67B55"/>
    <w:rsid w:val="00F70522"/>
    <w:rsid w:val="00F71043"/>
    <w:rsid w:val="00F7122C"/>
    <w:rsid w:val="00F7232C"/>
    <w:rsid w:val="00F7521A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22CE"/>
    <w:rsid w:val="00F83AC2"/>
    <w:rsid w:val="00F840AD"/>
    <w:rsid w:val="00F84243"/>
    <w:rsid w:val="00F85124"/>
    <w:rsid w:val="00F867E7"/>
    <w:rsid w:val="00F867FF"/>
    <w:rsid w:val="00F8767A"/>
    <w:rsid w:val="00F91156"/>
    <w:rsid w:val="00F92C01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4EFB"/>
    <w:rsid w:val="00FA5314"/>
    <w:rsid w:val="00FA538F"/>
    <w:rsid w:val="00FA5576"/>
    <w:rsid w:val="00FB0026"/>
    <w:rsid w:val="00FB0C33"/>
    <w:rsid w:val="00FB0D7B"/>
    <w:rsid w:val="00FB0DFC"/>
    <w:rsid w:val="00FB0E0A"/>
    <w:rsid w:val="00FB1FC5"/>
    <w:rsid w:val="00FB6720"/>
    <w:rsid w:val="00FB71C5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4E83"/>
    <w:rsid w:val="00FC5ACC"/>
    <w:rsid w:val="00FC7611"/>
    <w:rsid w:val="00FD00FE"/>
    <w:rsid w:val="00FD144A"/>
    <w:rsid w:val="00FD167F"/>
    <w:rsid w:val="00FD1F7F"/>
    <w:rsid w:val="00FD245D"/>
    <w:rsid w:val="00FD2FF9"/>
    <w:rsid w:val="00FD37E3"/>
    <w:rsid w:val="00FD4670"/>
    <w:rsid w:val="00FD4AD2"/>
    <w:rsid w:val="00FD588F"/>
    <w:rsid w:val="00FD5C6C"/>
    <w:rsid w:val="00FD61A6"/>
    <w:rsid w:val="00FD7094"/>
    <w:rsid w:val="00FD759A"/>
    <w:rsid w:val="00FD7A9B"/>
    <w:rsid w:val="00FE13D6"/>
    <w:rsid w:val="00FE6010"/>
    <w:rsid w:val="00FE6AF6"/>
    <w:rsid w:val="00FF07C1"/>
    <w:rsid w:val="00FF086D"/>
    <w:rsid w:val="00FF3043"/>
    <w:rsid w:val="00FF3A79"/>
    <w:rsid w:val="00FF3C32"/>
    <w:rsid w:val="00FF4281"/>
    <w:rsid w:val="00FF42DC"/>
    <w:rsid w:val="00FF465C"/>
    <w:rsid w:val="00FF4B70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9"/>
    <o:shapelayout v:ext="edit">
      <o:idmap v:ext="edit" data="1"/>
    </o:shapelayout>
  </w:shapeDefaults>
  <w:decimalSymbol w:val=","/>
  <w:listSeparator w:val=";"/>
  <w14:docId w14:val="48EC7517"/>
  <w15:docId w15:val="{3D24AF06-E7A4-426D-BF2D-2088F287A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uiPriority w:val="99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7601B5"/>
  </w:style>
  <w:style w:type="character" w:styleId="Odwoanieprzypisudolnego">
    <w:name w:val="footnote reference"/>
    <w:aliases w:val="Footnote Reference Number"/>
    <w:uiPriority w:val="99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uiPriority w:val="9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</w:style>
  <w:style w:type="numbering" w:customStyle="1" w:styleId="Styl2">
    <w:name w:val="Styl2"/>
    <w:uiPriority w:val="99"/>
    <w:rsid w:val="00C56E6D"/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28"/>
      </w:numPr>
    </w:pPr>
  </w:style>
  <w:style w:type="character" w:styleId="UyteHipercze">
    <w:name w:val="FollowedHyperlink"/>
    <w:uiPriority w:val="99"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34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uiPriority w:val="99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</w:style>
  <w:style w:type="numbering" w:customStyle="1" w:styleId="Styl21">
    <w:name w:val="Styl21"/>
    <w:uiPriority w:val="99"/>
    <w:rsid w:val="00275C63"/>
  </w:style>
  <w:style w:type="numbering" w:customStyle="1" w:styleId="Styl31">
    <w:name w:val="Styl31"/>
    <w:uiPriority w:val="99"/>
    <w:rsid w:val="00275C63"/>
  </w:style>
  <w:style w:type="numbering" w:customStyle="1" w:styleId="Styl41">
    <w:name w:val="Styl41"/>
    <w:uiPriority w:val="99"/>
    <w:rsid w:val="00275C63"/>
    <w:pPr>
      <w:numPr>
        <w:numId w:val="27"/>
      </w:numPr>
    </w:pPr>
  </w:style>
  <w:style w:type="paragraph" w:styleId="Tekstpodstawowy">
    <w:name w:val="Body Text"/>
    <w:basedOn w:val="Normalny"/>
    <w:link w:val="TekstpodstawowyZnak"/>
    <w:rsid w:val="007675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75CC"/>
    <w:rPr>
      <w:sz w:val="24"/>
      <w:szCs w:val="24"/>
    </w:rPr>
  </w:style>
  <w:style w:type="paragraph" w:customStyle="1" w:styleId="font5">
    <w:name w:val="font5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0"/>
      <w:szCs w:val="20"/>
    </w:rPr>
  </w:style>
  <w:style w:type="paragraph" w:customStyle="1" w:styleId="xl66">
    <w:name w:val="xl6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7">
    <w:name w:val="xl67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8">
    <w:name w:val="xl68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70">
    <w:name w:val="xl7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1">
    <w:name w:val="xl7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2">
    <w:name w:val="xl72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3">
    <w:name w:val="xl73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6853D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3">
    <w:name w:val="xl83"/>
    <w:basedOn w:val="Normalny"/>
    <w:rsid w:val="006853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4">
    <w:name w:val="xl8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5">
    <w:name w:val="xl8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86">
    <w:name w:val="xl86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7">
    <w:name w:val="xl8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167052"/>
  </w:style>
  <w:style w:type="paragraph" w:styleId="NormalnyWeb">
    <w:name w:val="Normal (Web)"/>
    <w:basedOn w:val="Normalny"/>
    <w:rsid w:val="00167052"/>
    <w:pPr>
      <w:suppressAutoHyphens/>
      <w:spacing w:before="280" w:after="119"/>
    </w:pPr>
    <w:rPr>
      <w:lang w:eastAsia="ar-SA"/>
    </w:rPr>
  </w:style>
  <w:style w:type="character" w:styleId="Pogrubienie">
    <w:name w:val="Strong"/>
    <w:qFormat/>
    <w:rsid w:val="00445198"/>
    <w:rPr>
      <w:b/>
      <w:bCs/>
    </w:rPr>
  </w:style>
  <w:style w:type="paragraph" w:customStyle="1" w:styleId="Znak">
    <w:name w:val="Znak"/>
    <w:basedOn w:val="Normalny"/>
    <w:rsid w:val="00445198"/>
    <w:rPr>
      <w:rFonts w:ascii="Arial" w:hAnsi="Arial" w:cs="Arial"/>
    </w:rPr>
  </w:style>
  <w:style w:type="paragraph" w:styleId="Lista2">
    <w:name w:val="List 2"/>
    <w:basedOn w:val="Normalny"/>
    <w:rsid w:val="00445198"/>
    <w:pPr>
      <w:suppressAutoHyphens/>
      <w:ind w:left="566" w:hanging="283"/>
      <w:contextualSpacing/>
    </w:pPr>
    <w:rPr>
      <w:lang w:eastAsia="ar-SA"/>
    </w:rPr>
  </w:style>
  <w:style w:type="paragraph" w:styleId="Lista3">
    <w:name w:val="List 3"/>
    <w:basedOn w:val="Normalny"/>
    <w:rsid w:val="00445198"/>
    <w:pPr>
      <w:suppressAutoHyphens/>
      <w:ind w:left="849" w:hanging="283"/>
      <w:contextualSpacing/>
    </w:pPr>
    <w:rPr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445198"/>
    <w:pPr>
      <w:suppressAutoHyphens/>
    </w:pPr>
    <w:rPr>
      <w:lang w:eastAsia="ar-SA"/>
    </w:rPr>
  </w:style>
  <w:style w:type="character" w:customStyle="1" w:styleId="ZwrotgrzecznociowyZnak">
    <w:name w:val="Zwrot grzecznościowy Znak"/>
    <w:basedOn w:val="Domylnaczcionkaakapitu"/>
    <w:link w:val="Zwrotgrzecznociowy"/>
    <w:rsid w:val="00445198"/>
    <w:rPr>
      <w:sz w:val="24"/>
      <w:szCs w:val="24"/>
      <w:lang w:eastAsia="ar-SA"/>
    </w:rPr>
  </w:style>
  <w:style w:type="paragraph" w:customStyle="1" w:styleId="Adresodbiorcy">
    <w:name w:val="Adres odbiorcy"/>
    <w:basedOn w:val="Normalny"/>
    <w:rsid w:val="00445198"/>
    <w:pPr>
      <w:suppressAutoHyphens/>
    </w:pPr>
    <w:rPr>
      <w:lang w:eastAsia="ar-SA"/>
    </w:rPr>
  </w:style>
  <w:style w:type="paragraph" w:customStyle="1" w:styleId="Wyraenienawizujce">
    <w:name w:val="Wyrażenie nawiązujące"/>
    <w:basedOn w:val="Tekstpodstawowy"/>
    <w:rsid w:val="00445198"/>
    <w:pPr>
      <w:suppressAutoHyphens/>
      <w:spacing w:after="120"/>
      <w:jc w:val="left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44519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5198"/>
    <w:rPr>
      <w:sz w:val="24"/>
      <w:szCs w:val="24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rsid w:val="0044519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45198"/>
    <w:rPr>
      <w:sz w:val="24"/>
      <w:szCs w:val="24"/>
      <w:lang w:eastAsia="ar-SA"/>
    </w:rPr>
  </w:style>
  <w:style w:type="paragraph" w:customStyle="1" w:styleId="Tekstprzypisukocowego1">
    <w:name w:val="Tekst przypisu końcowego1"/>
    <w:basedOn w:val="Normalny"/>
    <w:next w:val="Tekstprzypisukocowego"/>
    <w:uiPriority w:val="99"/>
    <w:semiHidden/>
    <w:unhideWhenUsed/>
    <w:rsid w:val="00445198"/>
    <w:rPr>
      <w:rFonts w:ascii="Calibri" w:hAnsi="Calibri"/>
      <w:sz w:val="20"/>
      <w:szCs w:val="2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4519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numbering" w:customStyle="1" w:styleId="Bezlisty111">
    <w:name w:val="Bez listy111"/>
    <w:next w:val="Bezlisty"/>
    <w:uiPriority w:val="99"/>
    <w:semiHidden/>
    <w:unhideWhenUsed/>
    <w:rsid w:val="00445198"/>
  </w:style>
  <w:style w:type="character" w:customStyle="1" w:styleId="TekstprzypisukocowegoZnak1">
    <w:name w:val="Tekst przypisu końcowego Znak1"/>
    <w:rsid w:val="00445198"/>
    <w:rPr>
      <w:lang w:eastAsia="ar-SA"/>
    </w:rPr>
  </w:style>
  <w:style w:type="character" w:customStyle="1" w:styleId="CytatintensywnyZnak1">
    <w:name w:val="Cytat intensywny Znak1"/>
    <w:uiPriority w:val="30"/>
    <w:rsid w:val="00445198"/>
    <w:rPr>
      <w:i/>
      <w:iCs/>
      <w:color w:val="5B9BD5"/>
      <w:sz w:val="24"/>
      <w:szCs w:val="24"/>
      <w:lang w:eastAsia="ar-SA"/>
    </w:rPr>
  </w:style>
  <w:style w:type="numbering" w:customStyle="1" w:styleId="Bezlisty3">
    <w:name w:val="Bez listy3"/>
    <w:next w:val="Bezlisty"/>
    <w:uiPriority w:val="99"/>
    <w:semiHidden/>
    <w:rsid w:val="00B744FA"/>
  </w:style>
  <w:style w:type="paragraph" w:customStyle="1" w:styleId="Znak2">
    <w:name w:val="Znak2"/>
    <w:basedOn w:val="Normalny"/>
    <w:rsid w:val="00B744FA"/>
    <w:rPr>
      <w:rFonts w:ascii="Arial" w:hAnsi="Arial" w:cs="Arial"/>
    </w:rPr>
  </w:style>
  <w:style w:type="numbering" w:customStyle="1" w:styleId="Bezlisty12">
    <w:name w:val="Bez listy12"/>
    <w:next w:val="Bezlisty"/>
    <w:uiPriority w:val="99"/>
    <w:semiHidden/>
    <w:unhideWhenUsed/>
    <w:rsid w:val="00B744FA"/>
  </w:style>
  <w:style w:type="numbering" w:customStyle="1" w:styleId="Styl12">
    <w:name w:val="Styl12"/>
    <w:uiPriority w:val="99"/>
    <w:rsid w:val="00B744FA"/>
    <w:pPr>
      <w:numPr>
        <w:numId w:val="20"/>
      </w:numPr>
    </w:pPr>
  </w:style>
  <w:style w:type="numbering" w:customStyle="1" w:styleId="Styl22">
    <w:name w:val="Styl22"/>
    <w:uiPriority w:val="99"/>
    <w:rsid w:val="00B744FA"/>
    <w:pPr>
      <w:numPr>
        <w:numId w:val="21"/>
      </w:numPr>
    </w:pPr>
  </w:style>
  <w:style w:type="numbering" w:customStyle="1" w:styleId="Styl32">
    <w:name w:val="Styl32"/>
    <w:uiPriority w:val="99"/>
    <w:rsid w:val="00B744FA"/>
  </w:style>
  <w:style w:type="numbering" w:customStyle="1" w:styleId="Styl42">
    <w:name w:val="Styl42"/>
    <w:uiPriority w:val="99"/>
    <w:rsid w:val="00B744FA"/>
    <w:pPr>
      <w:numPr>
        <w:numId w:val="26"/>
      </w:numPr>
    </w:pPr>
  </w:style>
  <w:style w:type="numbering" w:customStyle="1" w:styleId="Bezlisty112">
    <w:name w:val="Bez listy112"/>
    <w:next w:val="Bezlisty"/>
    <w:uiPriority w:val="99"/>
    <w:semiHidden/>
    <w:unhideWhenUsed/>
    <w:rsid w:val="00B744FA"/>
  </w:style>
  <w:style w:type="numbering" w:customStyle="1" w:styleId="Bezlisty1111">
    <w:name w:val="Bez listy1111"/>
    <w:next w:val="Bezlisty"/>
    <w:uiPriority w:val="99"/>
    <w:semiHidden/>
    <w:unhideWhenUsed/>
    <w:rsid w:val="00B744FA"/>
  </w:style>
  <w:style w:type="numbering" w:customStyle="1" w:styleId="Styl111">
    <w:name w:val="Styl111"/>
    <w:uiPriority w:val="99"/>
    <w:rsid w:val="00B744FA"/>
    <w:pPr>
      <w:numPr>
        <w:numId w:val="22"/>
      </w:numPr>
    </w:pPr>
  </w:style>
  <w:style w:type="numbering" w:customStyle="1" w:styleId="Styl211">
    <w:name w:val="Styl211"/>
    <w:uiPriority w:val="99"/>
    <w:rsid w:val="00B744FA"/>
    <w:pPr>
      <w:numPr>
        <w:numId w:val="23"/>
      </w:numPr>
    </w:pPr>
  </w:style>
  <w:style w:type="numbering" w:customStyle="1" w:styleId="Styl311">
    <w:name w:val="Styl311"/>
    <w:uiPriority w:val="99"/>
    <w:rsid w:val="00B744FA"/>
    <w:pPr>
      <w:numPr>
        <w:numId w:val="24"/>
      </w:numPr>
    </w:pPr>
  </w:style>
  <w:style w:type="numbering" w:customStyle="1" w:styleId="Styl411">
    <w:name w:val="Styl411"/>
    <w:uiPriority w:val="99"/>
    <w:rsid w:val="00B744FA"/>
    <w:pPr>
      <w:numPr>
        <w:numId w:val="25"/>
      </w:numPr>
    </w:pPr>
  </w:style>
  <w:style w:type="numbering" w:customStyle="1" w:styleId="Bezlisty21">
    <w:name w:val="Bez listy21"/>
    <w:next w:val="Bezlisty"/>
    <w:uiPriority w:val="99"/>
    <w:semiHidden/>
    <w:unhideWhenUsed/>
    <w:rsid w:val="00B744FA"/>
  </w:style>
  <w:style w:type="numbering" w:customStyle="1" w:styleId="Bezlisty4">
    <w:name w:val="Bez listy4"/>
    <w:next w:val="Bezlisty"/>
    <w:uiPriority w:val="99"/>
    <w:semiHidden/>
    <w:rsid w:val="008E2768"/>
  </w:style>
  <w:style w:type="numbering" w:customStyle="1" w:styleId="Bezlisty13">
    <w:name w:val="Bez listy13"/>
    <w:next w:val="Bezlisty"/>
    <w:uiPriority w:val="99"/>
    <w:semiHidden/>
    <w:unhideWhenUsed/>
    <w:rsid w:val="008E2768"/>
  </w:style>
  <w:style w:type="numbering" w:customStyle="1" w:styleId="Styl13">
    <w:name w:val="Styl13"/>
    <w:uiPriority w:val="99"/>
    <w:rsid w:val="008E2768"/>
  </w:style>
  <w:style w:type="numbering" w:customStyle="1" w:styleId="Styl23">
    <w:name w:val="Styl23"/>
    <w:uiPriority w:val="99"/>
    <w:rsid w:val="008E2768"/>
  </w:style>
  <w:style w:type="numbering" w:customStyle="1" w:styleId="Styl33">
    <w:name w:val="Styl33"/>
    <w:uiPriority w:val="99"/>
    <w:rsid w:val="008E2768"/>
  </w:style>
  <w:style w:type="numbering" w:customStyle="1" w:styleId="Styl43">
    <w:name w:val="Styl43"/>
    <w:uiPriority w:val="99"/>
    <w:rsid w:val="008E2768"/>
  </w:style>
  <w:style w:type="numbering" w:customStyle="1" w:styleId="Bezlisty113">
    <w:name w:val="Bez listy113"/>
    <w:next w:val="Bezlisty"/>
    <w:uiPriority w:val="99"/>
    <w:semiHidden/>
    <w:unhideWhenUsed/>
    <w:rsid w:val="008E2768"/>
  </w:style>
  <w:style w:type="numbering" w:customStyle="1" w:styleId="Bezlisty1112">
    <w:name w:val="Bez listy1112"/>
    <w:next w:val="Bezlisty"/>
    <w:uiPriority w:val="99"/>
    <w:semiHidden/>
    <w:unhideWhenUsed/>
    <w:rsid w:val="008E2768"/>
  </w:style>
  <w:style w:type="numbering" w:customStyle="1" w:styleId="Styl112">
    <w:name w:val="Styl112"/>
    <w:uiPriority w:val="99"/>
    <w:rsid w:val="008E2768"/>
  </w:style>
  <w:style w:type="numbering" w:customStyle="1" w:styleId="Styl212">
    <w:name w:val="Styl212"/>
    <w:uiPriority w:val="99"/>
    <w:rsid w:val="008E2768"/>
  </w:style>
  <w:style w:type="numbering" w:customStyle="1" w:styleId="Styl312">
    <w:name w:val="Styl312"/>
    <w:uiPriority w:val="99"/>
    <w:rsid w:val="008E2768"/>
  </w:style>
  <w:style w:type="numbering" w:customStyle="1" w:styleId="Styl412">
    <w:name w:val="Styl412"/>
    <w:uiPriority w:val="99"/>
    <w:rsid w:val="008E2768"/>
  </w:style>
  <w:style w:type="numbering" w:customStyle="1" w:styleId="Bezlisty22">
    <w:name w:val="Bez listy22"/>
    <w:next w:val="Bezlisty"/>
    <w:uiPriority w:val="99"/>
    <w:semiHidden/>
    <w:unhideWhenUsed/>
    <w:rsid w:val="008E2768"/>
  </w:style>
  <w:style w:type="paragraph" w:customStyle="1" w:styleId="ZnakZnak15ZnakZnak">
    <w:name w:val="Znak Znak15 Znak Znak"/>
    <w:basedOn w:val="Normalny"/>
    <w:rsid w:val="00A435B2"/>
  </w:style>
  <w:style w:type="paragraph" w:customStyle="1" w:styleId="Normalny1">
    <w:name w:val="Normalny1"/>
    <w:uiPriority w:val="99"/>
    <w:rsid w:val="00F822CE"/>
    <w:pPr>
      <w:spacing w:line="276" w:lineRule="auto"/>
    </w:pPr>
    <w:rPr>
      <w:rFonts w:ascii="Arial" w:hAnsi="Arial" w:cs="Arial"/>
      <w:color w:val="000000"/>
      <w:sz w:val="22"/>
    </w:rPr>
  </w:style>
  <w:style w:type="paragraph" w:customStyle="1" w:styleId="1">
    <w:name w:val="1."/>
    <w:basedOn w:val="Normalny"/>
    <w:rsid w:val="00F822CE"/>
    <w:pPr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F822CE"/>
    <w:pPr>
      <w:ind w:left="284" w:hanging="284"/>
      <w:jc w:val="both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822CE"/>
  </w:style>
  <w:style w:type="character" w:customStyle="1" w:styleId="ZwykytekstZnak1">
    <w:name w:val="Zwykły tekst Znak1"/>
    <w:basedOn w:val="Domylnaczcionkaakapitu"/>
    <w:uiPriority w:val="99"/>
    <w:semiHidden/>
    <w:rsid w:val="00F822CE"/>
    <w:rPr>
      <w:rFonts w:ascii="Consolas" w:hAnsi="Consolas"/>
      <w:sz w:val="21"/>
      <w:szCs w:val="21"/>
    </w:rPr>
  </w:style>
  <w:style w:type="paragraph" w:customStyle="1" w:styleId="Kolorowalistaakcent11">
    <w:name w:val="Kolorowa lista — akcent 11"/>
    <w:basedOn w:val="Normalny"/>
    <w:qFormat/>
    <w:rsid w:val="00F822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agraf">
    <w:name w:val="paragraf"/>
    <w:basedOn w:val="Nagwek3"/>
    <w:next w:val="Normalny"/>
    <w:link w:val="paragrafZnak"/>
    <w:qFormat/>
    <w:rsid w:val="00F822CE"/>
    <w:pPr>
      <w:numPr>
        <w:ilvl w:val="0"/>
        <w:numId w:val="0"/>
      </w:numPr>
      <w:spacing w:before="120" w:after="120"/>
      <w:jc w:val="center"/>
    </w:pPr>
    <w:rPr>
      <w:rFonts w:ascii="Trebuchet MS" w:eastAsiaTheme="majorEastAsia" w:hAnsi="Trebuchet MS" w:cs="Arial"/>
      <w:b/>
      <w:color w:val="000000" w:themeColor="text1"/>
    </w:rPr>
  </w:style>
  <w:style w:type="character" w:customStyle="1" w:styleId="paragrafZnak">
    <w:name w:val="paragraf Znak"/>
    <w:basedOn w:val="Nagwek3Znak"/>
    <w:link w:val="paragraf"/>
    <w:rsid w:val="00F822CE"/>
    <w:rPr>
      <w:rFonts w:ascii="Trebuchet MS" w:eastAsiaTheme="majorEastAsia" w:hAnsi="Trebuchet MS" w:cs="Arial"/>
      <w:b/>
      <w:color w:val="000000" w:themeColor="text1"/>
      <w:sz w:val="24"/>
      <w:szCs w:val="24"/>
    </w:rPr>
  </w:style>
  <w:style w:type="numbering" w:customStyle="1" w:styleId="Styl5">
    <w:name w:val="Styl5"/>
    <w:uiPriority w:val="99"/>
    <w:rsid w:val="0043347A"/>
    <w:pPr>
      <w:numPr>
        <w:numId w:val="44"/>
      </w:numPr>
    </w:pPr>
  </w:style>
  <w:style w:type="numbering" w:customStyle="1" w:styleId="Styl51">
    <w:name w:val="Styl51"/>
    <w:uiPriority w:val="99"/>
    <w:rsid w:val="00CF67EB"/>
    <w:pPr>
      <w:numPr>
        <w:numId w:val="7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4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91498-E8EA-479E-9F2F-614E07519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2</TotalTime>
  <Pages>4</Pages>
  <Words>633</Words>
  <Characters>5803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6424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creator>Wojciech Walczak</dc:creator>
  <cp:lastModifiedBy>Wojciech Walczak</cp:lastModifiedBy>
  <cp:revision>3</cp:revision>
  <cp:lastPrinted>2018-12-27T10:12:00Z</cp:lastPrinted>
  <dcterms:created xsi:type="dcterms:W3CDTF">2018-12-27T10:13:00Z</dcterms:created>
  <dcterms:modified xsi:type="dcterms:W3CDTF">2018-12-27T10:15:00Z</dcterms:modified>
</cp:coreProperties>
</file>